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44" w:rsidRDefault="00EC7444">
      <w:pPr>
        <w:rPr>
          <w:rFonts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7" o:spid="_x0000_s1032" type="#_x0000_t202" style="position:absolute;margin-left:-54pt;margin-top:657pt;width:198pt;height:164.8pt;z-index:251663872;visibility:visible" filled="f" stroked="f">
            <v:textbox inset="0,0,0,0">
              <w:txbxContent>
                <w:p w:rsidR="00EC7444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LA PARTECIPAZIONE E’ GRATUITA</w:t>
                  </w:r>
                </w:p>
                <w:p w:rsidR="00EC7444" w:rsidRPr="00D27141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D27141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E’ gradita conferma della propria presenza via mail a : psico.sgslazio@gmail.com</w:t>
                  </w:r>
                </w:p>
                <w:p w:rsidR="00EC7444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Per maggiori Info:</w:t>
                  </w:r>
                </w:p>
                <w:p w:rsidR="00EC7444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Segreteria FIGC SGS Lazio</w:t>
                  </w:r>
                </w:p>
                <w:p w:rsidR="00EC7444" w:rsidRDefault="00EC7444" w:rsidP="00D27141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0641603310</w:t>
                  </w:r>
                </w:p>
                <w:p w:rsidR="00EC7444" w:rsidRDefault="00EC7444" w:rsidP="00D27141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Pr="002D20D3" w:rsidRDefault="00EC7444" w:rsidP="00D27141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Pr="002D20D3" w:rsidRDefault="00EC7444" w:rsidP="00D27141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2D20D3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t</w:t>
                  </w:r>
                </w:p>
                <w:p w:rsidR="00EC7444" w:rsidRPr="002D20D3" w:rsidRDefault="00EC7444" w:rsidP="00D27141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2D20D3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dolore magna aliquamerat</w:t>
                  </w:r>
                </w:p>
              </w:txbxContent>
            </v:textbox>
          </v:shape>
        </w:pict>
      </w:r>
      <w:r>
        <w:rPr>
          <w:noProof/>
        </w:rPr>
        <w:pict>
          <v:shape id="Casella di testo 9" o:spid="_x0000_s1033" type="#_x0000_t202" style="position:absolute;margin-left:70.05pt;margin-top:378pt;width:341.4pt;height:55pt;z-index:251656704;visibility:visible" filled="f" stroked="f">
            <v:textbox inset="0,0,0,0">
              <w:txbxContent>
                <w:p w:rsidR="00EC7444" w:rsidRPr="00D748C2" w:rsidRDefault="00EC7444" w:rsidP="00D748C2">
                  <w:pPr>
                    <w:spacing w:line="410" w:lineRule="exact"/>
                    <w:jc w:val="center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36"/>
                      <w:szCs w:val="3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  <w:t>CONTESTI, STRUMENTI E NUOVI SVILUPPI DEL CALCIO FEMMINILE</w:t>
                  </w:r>
                </w:p>
              </w:txbxContent>
            </v:textbox>
          </v:shape>
        </w:pict>
      </w:r>
      <w:r>
        <w:rPr>
          <w:noProof/>
        </w:rPr>
        <w:pict>
          <v:shape id="Casella di testo 6" o:spid="_x0000_s1034" type="#_x0000_t202" style="position:absolute;margin-left:1in;margin-top:3in;width:340.6pt;height:144.8pt;z-index:251654656;visibility:visible" filled="f" stroked="f">
            <v:textbox inset="0,0,0,0">
              <w:txbxContent>
                <w:p w:rsidR="00EC7444" w:rsidRPr="007B2EF6" w:rsidRDefault="00EC7444" w:rsidP="00BE1BB9">
                  <w:pPr>
                    <w:spacing w:line="500" w:lineRule="exact"/>
                    <w:jc w:val="center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46"/>
                      <w:szCs w:val="46"/>
                    </w:rPr>
                  </w:pPr>
                </w:p>
                <w:p w:rsidR="00EC7444" w:rsidRPr="007B2EF6" w:rsidRDefault="00EC7444" w:rsidP="00BE1BB9">
                  <w:pPr>
                    <w:spacing w:line="500" w:lineRule="exact"/>
                    <w:jc w:val="center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46"/>
                      <w:szCs w:val="4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46"/>
                      <w:szCs w:val="46"/>
                    </w:rPr>
                    <w:t>Convegno</w:t>
                  </w:r>
                </w:p>
                <w:p w:rsidR="00EC7444" w:rsidRDefault="00EC7444" w:rsidP="00803D1F">
                  <w:pPr>
                    <w:spacing w:before="300" w:line="410" w:lineRule="exact"/>
                    <w:jc w:val="center"/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  <w:t>SABATO 28 APRILE 2017</w:t>
                  </w:r>
                </w:p>
                <w:p w:rsidR="00EC7444" w:rsidRPr="007B2EF6" w:rsidRDefault="00EC7444" w:rsidP="00803D1F">
                  <w:pPr>
                    <w:spacing w:before="300" w:line="410" w:lineRule="exact"/>
                    <w:jc w:val="center"/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  <w:t>SALA DELLE PISCINE DEL CONI-FORO ITALICO</w:t>
                  </w:r>
                  <w:r w:rsidRPr="007B2EF6">
                    <w:rPr>
                      <w:rFonts w:ascii="FIGC - Azzurri" w:hAnsi="FIGC - Azzurri" w:cs="FIGC - Azzurri"/>
                      <w:color w:val="0541AA"/>
                      <w:sz w:val="36"/>
                      <w:szCs w:val="36"/>
                    </w:rPr>
                    <w:t xml:space="preserve"> 9:00/12:00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35" type="#_x0000_t75" style="position:absolute;margin-left:198pt;margin-top:666pt;width:99pt;height:99pt;z-index:251662848;visibility:visible">
            <v:imagedata r:id="rId6" o:title=""/>
          </v:shape>
        </w:pict>
      </w:r>
      <w:r>
        <w:rPr>
          <w:noProof/>
        </w:rPr>
        <w:pict>
          <v:shape id="Casella di testo 19" o:spid="_x0000_s1036" type="#_x0000_t202" style="position:absolute;margin-left:324pt;margin-top:-18pt;width:153pt;height:153pt;z-index:251661824;visibility:visible" filled="f" stroked="f">
            <v:textbox>
              <w:txbxContent>
                <w:p w:rsidR="00EC7444" w:rsidRDefault="00EC7444">
                  <w:pPr>
                    <w:rPr>
                      <w:rFonts w:cs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Casella di testo 12" o:spid="_x0000_s1037" type="#_x0000_t202" style="position:absolute;margin-left:243pt;margin-top:474.2pt;width:162pt;height:164.8pt;z-index:251659776;visibility:visible" filled="f" stroked="f">
            <v:textbox inset="0,0,0,0">
              <w:txbxContent>
                <w:p w:rsidR="00EC7444" w:rsidRPr="00D24F3D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MASSIMO TELL</w:t>
                  </w:r>
                </w:p>
                <w:p w:rsidR="00EC7444" w:rsidRPr="002D20D3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Responsabile Attività di base Figc SGS</w:t>
                  </w:r>
                </w:p>
                <w:p w:rsidR="00EC7444" w:rsidRPr="00D24F3D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 xml:space="preserve">DANIELA SEPIO </w:t>
                  </w:r>
                </w:p>
                <w:p w:rsidR="00EC7444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Responsabile area Psicologica FIGC SGS Lazio</w:t>
                  </w:r>
                </w:p>
                <w:p w:rsidR="00EC7444" w:rsidRPr="00D24F3D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FRANCESCA VALETTO</w:t>
                  </w:r>
                </w:p>
                <w:p w:rsidR="00EC7444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Tecnico Selezione territoriale under 15 femminile</w:t>
                  </w:r>
                </w:p>
                <w:p w:rsidR="00EC7444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 xml:space="preserve">Modera: </w:t>
                  </w: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CRISTINA CHIUSO</w:t>
                  </w:r>
                </w:p>
                <w:p w:rsidR="00EC7444" w:rsidRDefault="00EC7444" w:rsidP="00D24F3D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ADDETTA STAMPA FIGC SGS LAZIO</w:t>
                  </w:r>
                </w:p>
                <w:p w:rsidR="00EC7444" w:rsidRDefault="00EC7444" w:rsidP="00AA0D35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Pr="002D20D3" w:rsidRDefault="00EC7444" w:rsidP="00AA0D35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</w:p>
                <w:p w:rsidR="00EC7444" w:rsidRPr="002D20D3" w:rsidRDefault="00EC7444" w:rsidP="00AA0D35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2D20D3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t</w:t>
                  </w:r>
                </w:p>
                <w:p w:rsidR="00EC7444" w:rsidRPr="002D20D3" w:rsidRDefault="00EC7444" w:rsidP="00AA0D35">
                  <w:pPr>
                    <w:spacing w:line="270" w:lineRule="exact"/>
                    <w:jc w:val="righ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2D20D3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dolore magna aliquamerat</w:t>
                  </w:r>
                </w:p>
              </w:txbxContent>
            </v:textbox>
          </v:shape>
        </w:pict>
      </w:r>
      <w:r>
        <w:rPr>
          <w:noProof/>
        </w:rPr>
        <w:pict>
          <v:shape id="Casella di testo 11" o:spid="_x0000_s1038" type="#_x0000_t202" style="position:absolute;margin-left:1in;margin-top:474.85pt;width:162pt;height:164.15pt;z-index:251658752;visibility:visible" filled="f" stroked="f">
            <v:textbox inset="0,0,0,0">
              <w:txbxContent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 xml:space="preserve">FRANCO PASCUCCI </w:t>
                  </w: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Coordinatore Federale regionale SGS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ELISABETTA BAVAGNOLI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Docente Corsi Figc. Ex Calciatrice professsionista</w:t>
                  </w:r>
                </w:p>
                <w:p w:rsidR="00EC7444" w:rsidRPr="00D24F3D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SARA LANDI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Responsabile Nazionale Area Psicologica CFT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Bruno Ridolfi</w:t>
                  </w:r>
                </w:p>
                <w:p w:rsidR="00EC7444" w:rsidRPr="00D24F3D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 w:rsidRPr="00D24F3D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Centri federali territoriali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ENRICO SBARDELLA</w:t>
                  </w:r>
                </w:p>
                <w:p w:rsidR="00EC7444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</w:pPr>
                  <w:r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Tecnico Nazionale Under 19 Femminile</w:t>
                  </w:r>
                </w:p>
                <w:p w:rsidR="00EC7444" w:rsidRPr="00B93EBF" w:rsidRDefault="00EC7444" w:rsidP="00AA0D35">
                  <w:pPr>
                    <w:spacing w:line="270" w:lineRule="exact"/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</w:pPr>
                  <w:r w:rsidRPr="00B93EBF">
                    <w:rPr>
                      <w:rFonts w:ascii="FIGC - Azzurri" w:hAnsi="FIGC - Azzurri" w:cs="FIGC - Azzurri"/>
                      <w:b/>
                      <w:bCs/>
                      <w:color w:val="0541AA"/>
                      <w:sz w:val="16"/>
                      <w:szCs w:val="16"/>
                    </w:rPr>
                    <w:t>dolore magna</w:t>
                  </w:r>
                  <w:r w:rsidRPr="00B93EBF">
                    <w:rPr>
                      <w:rFonts w:ascii="FIGC - Azzurri" w:hAnsi="FIGC - Azzurri" w:cs="FIGC - Azzurri"/>
                      <w:color w:val="0541AA"/>
                      <w:sz w:val="16"/>
                      <w:szCs w:val="16"/>
                    </w:rPr>
                    <w:t>aliquamerat</w:t>
                  </w:r>
                </w:p>
              </w:txbxContent>
            </v:textbox>
          </v:shape>
        </w:pict>
      </w:r>
      <w:r>
        <w:rPr>
          <w:noProof/>
        </w:rPr>
        <w:pict>
          <v:shape id="Casella di testo 10" o:spid="_x0000_s1039" type="#_x0000_t202" style="position:absolute;margin-left:101.7pt;margin-top:221.15pt;width:405pt;height:75.75pt;z-index:251657728;visibility:visible;mso-position-horizontal-relative:page;mso-position-vertical-relative:page" filled="f" stroked="f">
            <v:textbox inset="0,0,0,0">
              <w:txbxContent>
                <w:p w:rsidR="00EC7444" w:rsidRPr="00D24F3D" w:rsidRDefault="00EC7444" w:rsidP="00D748C2">
                  <w:pPr>
                    <w:jc w:val="center"/>
                    <w:rPr>
                      <w:rFonts w:ascii="FIGC - Azzurri" w:hAnsi="FIGC - Azzurri" w:cs="FIGC - Azzurri"/>
                      <w:b/>
                      <w:bCs/>
                      <w:color w:val="C6B783"/>
                      <w:sz w:val="56"/>
                      <w:szCs w:val="5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C6B783"/>
                      <w:sz w:val="56"/>
                      <w:szCs w:val="56"/>
                    </w:rPr>
                    <w:t xml:space="preserve">We Play. </w:t>
                  </w:r>
                </w:p>
                <w:p w:rsidR="00EC7444" w:rsidRPr="00D24F3D" w:rsidRDefault="00EC7444" w:rsidP="00D748C2">
                  <w:pPr>
                    <w:jc w:val="center"/>
                    <w:rPr>
                      <w:rFonts w:ascii="FIGC - Azzurri" w:hAnsi="FIGC - Azzurri" w:cs="FIGC - Azzurri"/>
                      <w:b/>
                      <w:bCs/>
                      <w:color w:val="C6B783"/>
                      <w:sz w:val="56"/>
                      <w:szCs w:val="56"/>
                    </w:rPr>
                  </w:pPr>
                  <w:r w:rsidRPr="00D24F3D">
                    <w:rPr>
                      <w:rFonts w:ascii="FIGC - Azzurri" w:hAnsi="FIGC - Azzurri" w:cs="FIGC - Azzurri"/>
                      <w:b/>
                      <w:bCs/>
                      <w:color w:val="C6B783"/>
                      <w:sz w:val="56"/>
                      <w:szCs w:val="56"/>
                    </w:rPr>
                    <w:t>Calcio al femminile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Casella di testo 13" o:spid="_x0000_s1040" type="#_x0000_t202" style="position:absolute;margin-left:96.15pt;margin-top:453.65pt;width:116.15pt;height:19.7pt;z-index:251660800;visibility:visible" filled="f" stroked="f">
            <v:textbox inset="0,0,0,0">
              <w:txbxContent>
                <w:p w:rsidR="00EC7444" w:rsidRPr="000105AD" w:rsidRDefault="00EC7444" w:rsidP="000105AD">
                  <w:pPr>
                    <w:rPr>
                      <w:rFonts w:ascii="FIGC - Azzurri" w:hAnsi="FIGC - Azzurri" w:cs="FIGC - Azzurri"/>
                      <w:b/>
                      <w:bCs/>
                      <w:color w:val="0541AA"/>
                    </w:rPr>
                  </w:pPr>
                  <w:r w:rsidRPr="000105AD">
                    <w:rPr>
                      <w:rFonts w:ascii="FIGC - Azzurri" w:hAnsi="FIGC - Azzurri" w:cs="FIGC - Azzurri"/>
                      <w:color w:val="0541AA"/>
                    </w:rPr>
                    <w:t>INTERVENGONO</w:t>
                  </w:r>
                </w:p>
              </w:txbxContent>
            </v:textbox>
          </v:shape>
        </w:pict>
      </w:r>
      <w:r>
        <w:rPr>
          <w:noProof/>
        </w:rPr>
        <w:pict>
          <v:line id="Connettore 1 7" o:spid="_x0000_s1041" style="position:absolute;z-index:251655680;visibility:visible" from="222.35pt,272.8pt" to="259.2pt,272.8pt" strokecolor="#c6b783" strokeweight="1pt"/>
        </w:pict>
      </w:r>
      <w:r>
        <w:rPr>
          <w:noProof/>
        </w:rPr>
        <w:pict>
          <v:rect id="Rettangolo 4" o:spid="_x0000_s1042" style="position:absolute;margin-left:127.6pt;margin-top:445.1pt;width:340.15pt;height:198.4pt;z-index:-251663872;visibility:visible;mso-position-horizontal-relative:page;mso-position-vertical-relative:page;v-text-anchor:middle" stroked="f">
            <v:fill opacity="55769f"/>
            <w10:wrap anchorx="page" anchory="page"/>
            <w10:anchorlock/>
          </v:rect>
        </w:pict>
      </w:r>
      <w:r>
        <w:rPr>
          <w:noProof/>
        </w:rPr>
        <w:pict>
          <v:rect id="Rettangolo 5" o:spid="_x0000_s1043" style="position:absolute;margin-left:127.6pt;margin-top:410.85pt;width:340.15pt;height:34.55pt;z-index:-251662848;visibility:visible;mso-position-horizontal-relative:page;mso-position-vertical-relative:page;v-text-anchor:middle" fillcolor="#c6b783" stroked="f">
            <w10:wrap anchorx="page" anchory="page"/>
            <w10:anchorlock/>
          </v:rect>
        </w:pict>
      </w:r>
      <w:r>
        <w:rPr>
          <w:noProof/>
        </w:rPr>
        <w:pict>
          <v:rect id="Rettangolo 3" o:spid="_x0000_s1044" style="position:absolute;margin-left:127.6pt;margin-top:212.65pt;width:340.15pt;height:198.4pt;z-index:-251664896;visibility:visible;mso-position-horizontal-relative:page;mso-position-vertical-relative:page;v-text-anchor:middle" stroked="f">
            <v:fill opacity="55769f"/>
            <w10:wrap anchorx="page" anchory="page"/>
            <w10:anchorlock/>
          </v:rect>
        </w:pict>
      </w:r>
    </w:p>
    <w:sectPr w:rsidR="00EC7444" w:rsidSect="00AE2D90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444" w:rsidRDefault="00EC7444" w:rsidP="0000038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EC7444" w:rsidRDefault="00EC7444" w:rsidP="0000038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44" w:rsidRDefault="00EC7444">
    <w:pPr>
      <w:pStyle w:val="Footer"/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3" type="#_x0000_t75" style="position:absolute;margin-left:0;margin-top:-30.9pt;width:66.15pt;height:55.15pt;z-index:251657216;visibility:visible;mso-position-horizontal:center;mso-position-horizontal-relative:margin">
          <v:imagedata r:id="rId1" o:title=""/>
          <w10:wrap anchorx="margin"/>
        </v:shape>
      </w:pict>
    </w:r>
    <w:r>
      <w:rPr>
        <w:noProof/>
      </w:rPr>
      <w:pict>
        <v:rect id="Rettangolo 16" o:spid="_x0000_s2054" style="position:absolute;margin-left:-56.8pt;margin-top:-61.1pt;width:595.25pt;height:110.55pt;z-index:251656192;visibility:visible;v-text-anchor:middle" fillcolor="#0541aa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444" w:rsidRDefault="00EC7444" w:rsidP="0000038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EC7444" w:rsidRDefault="00EC7444" w:rsidP="0000038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44" w:rsidRDefault="00EC7444">
    <w:pPr>
      <w:pStyle w:val="Header"/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8" o:spid="_x0000_s2049" type="#_x0000_t75" style="position:absolute;margin-left:-281.65pt;margin-top:78.6pt;width:935.7pt;height:623.15pt;z-index:-251661312;visibility:visible">
          <v:imagedata r:id="rId1" o:title=""/>
        </v:shape>
      </w:pict>
    </w:r>
    <w:r>
      <w:rPr>
        <w:noProof/>
      </w:rPr>
      <w:pict>
        <v:shape id="Immagine 8" o:spid="_x0000_s2050" type="#_x0000_t75" style="position:absolute;margin-left:177.35pt;margin-top:-17.95pt;width:126.85pt;height:77.35pt;z-index:251660288;visibility:visible">
          <v:imagedata r:id="rId2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1" type="#_x0000_t202" style="position:absolute;margin-left:177.05pt;margin-top:61.5pt;width:127.5pt;height:12.45pt;z-index:251659264;visibility:visible" filled="f" stroked="f">
          <v:textbox inset="0,0,0,0">
            <w:txbxContent>
              <w:p w:rsidR="00EC7444" w:rsidRPr="00713608" w:rsidRDefault="00EC7444" w:rsidP="00524A4C">
                <w:pPr>
                  <w:jc w:val="center"/>
                  <w:rPr>
                    <w:rFonts w:ascii="FIGC - Azzurri" w:hAnsi="FIGC - Azzurri" w:cs="FIGC - Azzurri"/>
                    <w:color w:val="FFFFFF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</w:rPr>
      <w:pict>
        <v:rect id="Rettangolo 1" o:spid="_x0000_s2052" style="position:absolute;margin-left:-56.7pt;margin-top:-35.4pt;width:595.25pt;height:118.05pt;z-index:-251658240;visibility:visible;v-text-anchor:middle" fillcolor="#0541aa" stroked="f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388"/>
    <w:rsid w:val="00000388"/>
    <w:rsid w:val="000105AD"/>
    <w:rsid w:val="00025605"/>
    <w:rsid w:val="00075380"/>
    <w:rsid w:val="000B0E7B"/>
    <w:rsid w:val="001A78D9"/>
    <w:rsid w:val="002A4B90"/>
    <w:rsid w:val="002C25E9"/>
    <w:rsid w:val="002D20D3"/>
    <w:rsid w:val="002E42FD"/>
    <w:rsid w:val="00351CBE"/>
    <w:rsid w:val="003A01E9"/>
    <w:rsid w:val="00524A4C"/>
    <w:rsid w:val="00530B6A"/>
    <w:rsid w:val="00543EA9"/>
    <w:rsid w:val="005461FF"/>
    <w:rsid w:val="005D5644"/>
    <w:rsid w:val="00713608"/>
    <w:rsid w:val="007B2EF6"/>
    <w:rsid w:val="007C4B20"/>
    <w:rsid w:val="00803D1F"/>
    <w:rsid w:val="008672C0"/>
    <w:rsid w:val="0087147A"/>
    <w:rsid w:val="009C5DB6"/>
    <w:rsid w:val="00A00C5F"/>
    <w:rsid w:val="00A4204E"/>
    <w:rsid w:val="00AA0D35"/>
    <w:rsid w:val="00AE2D90"/>
    <w:rsid w:val="00B93EBF"/>
    <w:rsid w:val="00BE1BB9"/>
    <w:rsid w:val="00C013F4"/>
    <w:rsid w:val="00CF0588"/>
    <w:rsid w:val="00D24F3D"/>
    <w:rsid w:val="00D27141"/>
    <w:rsid w:val="00D501B6"/>
    <w:rsid w:val="00D748C2"/>
    <w:rsid w:val="00D7533A"/>
    <w:rsid w:val="00DC2CDB"/>
    <w:rsid w:val="00DD1D1C"/>
    <w:rsid w:val="00EC1748"/>
    <w:rsid w:val="00EC7444"/>
    <w:rsid w:val="00ED6701"/>
    <w:rsid w:val="00F4674A"/>
    <w:rsid w:val="00FB0C26"/>
    <w:rsid w:val="00FE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1E9"/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0038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00388"/>
  </w:style>
  <w:style w:type="paragraph" w:styleId="Footer">
    <w:name w:val="footer"/>
    <w:basedOn w:val="Normal"/>
    <w:link w:val="FooterChar"/>
    <w:uiPriority w:val="99"/>
    <w:rsid w:val="0000038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00388"/>
  </w:style>
  <w:style w:type="paragraph" w:styleId="BalloonText">
    <w:name w:val="Balloon Text"/>
    <w:basedOn w:val="Normal"/>
    <w:link w:val="BalloonTextChar"/>
    <w:uiPriority w:val="99"/>
    <w:semiHidden/>
    <w:rsid w:val="000003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038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</Words>
  <Characters>12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Pepe</dc:creator>
  <cp:keywords/>
  <dc:description/>
  <cp:lastModifiedBy>LND</cp:lastModifiedBy>
  <cp:revision>2</cp:revision>
  <cp:lastPrinted>2018-01-09T13:45:00Z</cp:lastPrinted>
  <dcterms:created xsi:type="dcterms:W3CDTF">2018-04-26T06:54:00Z</dcterms:created>
  <dcterms:modified xsi:type="dcterms:W3CDTF">2018-04-26T06:54:00Z</dcterms:modified>
</cp:coreProperties>
</file>