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29" w:rsidRPr="00F65267" w:rsidRDefault="00D6732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D67329" w:rsidRPr="00222280" w:rsidRDefault="00D67329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F65267">
        <w:rPr>
          <w:b/>
          <w:bCs/>
          <w:sz w:val="24"/>
          <w:szCs w:val="24"/>
        </w:rPr>
        <w:t>CENTRO FEDERALE TERRITORIALE</w:t>
      </w:r>
    </w:p>
    <w:p w:rsidR="00D67329" w:rsidRDefault="00D6732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  <w:r w:rsidRPr="00F65267">
        <w:rPr>
          <w:b/>
          <w:bCs/>
          <w:sz w:val="24"/>
          <w:szCs w:val="24"/>
        </w:rPr>
        <w:t>MONTE  COMPATRI</w:t>
      </w:r>
    </w:p>
    <w:p w:rsidR="00D67329" w:rsidRDefault="00D6732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</w:p>
    <w:p w:rsidR="00D67329" w:rsidRPr="00F65267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 Regionale del Settore Tecnico e Scolastico con riferimento 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 xml:space="preserve">Centro Federale Territoriale di Monte Compatri </w:t>
      </w:r>
      <w:r>
        <w:rPr>
          <w:rFonts w:ascii="Arial" w:hAnsi="Arial" w:cs="Arial"/>
          <w:color w:val="auto"/>
          <w:sz w:val="20"/>
          <w:szCs w:val="20"/>
        </w:rPr>
        <w:t xml:space="preserve">comunica l’elenco dei convocati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il giorno </w:t>
      </w:r>
      <w:r>
        <w:rPr>
          <w:rFonts w:ascii="Arial" w:hAnsi="Arial" w:cs="Arial"/>
          <w:b/>
          <w:bCs/>
          <w:color w:val="auto"/>
          <w:sz w:val="20"/>
          <w:szCs w:val="20"/>
        </w:rPr>
        <w:t>Lunedì 22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 xml:space="preserve"> Ottobre</w:t>
      </w:r>
      <w:r w:rsidRPr="00F65267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come da liste di seguito allegate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, presso </w:t>
      </w:r>
      <w:r>
        <w:rPr>
          <w:rFonts w:ascii="Arial" w:hAnsi="Arial" w:cs="Arial"/>
          <w:color w:val="auto"/>
          <w:sz w:val="20"/>
          <w:szCs w:val="20"/>
        </w:rPr>
        <w:t>I seguenti Centri Federali Territoriali.</w:t>
      </w:r>
    </w:p>
    <w:p w:rsidR="00D67329" w:rsidRPr="00F65267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calciatori convocati dovranno presentarsi puntuali e </w:t>
      </w:r>
      <w:r>
        <w:rPr>
          <w:rFonts w:ascii="Arial" w:hAnsi="Arial" w:cs="Arial"/>
          <w:color w:val="auto"/>
          <w:sz w:val="20"/>
          <w:szCs w:val="20"/>
        </w:rPr>
        <w:t>munity del kit personale di giuoco, oltre a parastinchi, certificate di idoneità per l’attività agonistica, un paio di scarpe ginniche e un paio di scarped a calico.</w:t>
      </w:r>
    </w:p>
    <w:p w:rsidR="00D67329" w:rsidRPr="00F65267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qualsiasi  informazione 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 il Responsabile Organizzativo del CFT di riferimento: in caso di indisponibilità motivata dei calciatori convocati, le Società devono darne immediate comunicazione, inviando eventualmente certificazione medica per l’assenza.</w:t>
      </w: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169BC">
        <w:rPr>
          <w:rFonts w:ascii="Arial" w:hAnsi="Arial" w:cs="Arial"/>
          <w:b/>
          <w:bCs/>
          <w:color w:val="auto"/>
          <w:sz w:val="20"/>
          <w:szCs w:val="20"/>
        </w:rPr>
        <w:t>CFT  MONTE  COMPATRI</w:t>
      </w: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Via Fontana delle Cannettacce, SNC </w:t>
      </w: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00077 Monte Compatri – (RM)</w:t>
      </w: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bCs/>
          <w:color w:val="auto"/>
          <w:sz w:val="18"/>
          <w:szCs w:val="18"/>
        </w:rPr>
      </w:pPr>
    </w:p>
    <w:p w:rsidR="00D67329" w:rsidRPr="00C20C2D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</w:p>
    <w:p w:rsidR="00D67329" w:rsidRDefault="00D67329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GRUPPO UNDER 13 </w:t>
      </w: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ORE 15:00</w:t>
      </w: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D67329" w:rsidRPr="00716132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ANTONELLI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NICOLAS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ACC. CALCIO ROMA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SIMONE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SGAMBELLONE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VISCONTI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LUDOVICO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MONTEPORZIO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MORONI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TIZIANO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TREVISONE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GIANMARCO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IANNARELLI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LUCA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 LAZZARO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NICOLO'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PETRUCCI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SALZILLO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EMANUELE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DF ACADEMY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SERRANI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DF ACADEMY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LUCA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</w:tbl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bCs/>
          <w:sz w:val="20"/>
          <w:szCs w:val="20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bCs/>
          <w:sz w:val="20"/>
          <w:szCs w:val="20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bCs/>
          <w:color w:val="auto"/>
          <w:sz w:val="18"/>
          <w:szCs w:val="18"/>
        </w:rPr>
      </w:pPr>
    </w:p>
    <w:p w:rsidR="00D67329" w:rsidRPr="00C20C2D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GRUPPO UNDER 14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ORE 15:00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D67329" w:rsidRPr="00716132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AMADIO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MIRKO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ASTOLFI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FEDERICO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CINECITTA' BETTINI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CESARINI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COLONNA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NICOLO' CESARE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 MONTI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FOOTBALL CLUB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 STASIO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ATL.MORENA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DELLA VALLE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EMANUELE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 COSTE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VALERE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ALBALONGA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DAVIDE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 TOMMASO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DONATI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ALBERTO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FABI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FIORE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GUARANO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LEONARDI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MAFFINI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ATL.MORENA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MAMOLO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ALBALONGA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MARROCCO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MILIUCCI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MINOTTI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PAGLIARINI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SAMUEL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VIGOR PERCONTI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PAPARELLI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LODIGIANI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TIMPANI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VALENTINI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</w:tbl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color w:val="auto"/>
          <w:sz w:val="20"/>
          <w:szCs w:val="20"/>
        </w:rPr>
      </w:pPr>
    </w:p>
    <w:p w:rsidR="00D67329" w:rsidRPr="00C20C2D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GRUPPO UNDER 13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ORE 17:00</w:t>
      </w:r>
    </w:p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D67329" w:rsidRPr="00716132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COSTANTINO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DEL MONTE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MALOCU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EDOARDO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SPANDRI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BIANCHI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NUOVA TOR TRE TESTE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CLEMENTI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DANILO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SZEWCZYK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SILVESTRINI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TEDESCO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DE ANGELIS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LOSI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VITTORIO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PROROMO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VITALE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7161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D67329" w:rsidRPr="0071613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3513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PEZZOTTI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3513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7329" w:rsidRPr="00716132" w:rsidRDefault="00D67329" w:rsidP="003513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7329" w:rsidRPr="00716132" w:rsidRDefault="00D67329" w:rsidP="003513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6132">
              <w:rPr>
                <w:rFonts w:ascii="Calibri" w:hAnsi="Calibri" w:cs="Calibri"/>
                <w:color w:val="000000"/>
                <w:sz w:val="22"/>
                <w:szCs w:val="22"/>
              </w:rPr>
              <w:t>CINECITTA' BETTINI</w:t>
            </w:r>
          </w:p>
        </w:tc>
      </w:tr>
    </w:tbl>
    <w:p w:rsidR="00D67329" w:rsidRDefault="00D67329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D67329" w:rsidRPr="00222280" w:rsidRDefault="00D67329" w:rsidP="00C20C2D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D67329" w:rsidRPr="00222280" w:rsidRDefault="00D67329" w:rsidP="00C20C2D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C20C2D">
        <w:rPr>
          <w:b/>
          <w:bCs/>
          <w:sz w:val="20"/>
          <w:szCs w:val="20"/>
        </w:rPr>
        <w:t>CENTRO FEDERALE TERRITORIALE</w:t>
      </w: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CATEGORIA UNDER 15  FEMMINILE</w:t>
      </w: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ORE 17:00</w:t>
      </w:r>
    </w:p>
    <w:p w:rsidR="00D67329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D67329" w:rsidRPr="009B647B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ALTOBELLI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DESIENA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FORTITUDO ACADEMY VELITRIUM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GALASSO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ILARIA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LANUVIO CAMPOLEONE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GROSSI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IAFRATE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IZZUTI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LUCARELLI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GIULIANELLO CALCIO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FOOTBALL CLUB FRASCATI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SAMAGOR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SCAROZZA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ANASTASIA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D67329" w:rsidRPr="009B647B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TITTOZZI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67329" w:rsidRPr="009B647B" w:rsidRDefault="00D67329" w:rsidP="009B64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647B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</w:tbl>
    <w:p w:rsidR="00D67329" w:rsidRPr="00F23C20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Pr="00F23C20" w:rsidRDefault="00D67329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D67329" w:rsidRDefault="00D67329">
      <w:pPr>
        <w:rPr>
          <w:rFonts w:ascii="FIGC - Azzurri Light" w:hAnsi="FIGC - Azzurri Light" w:cs="FIGC - Azzurri Light"/>
          <w:b/>
          <w:bCs/>
          <w:sz w:val="18"/>
          <w:szCs w:val="18"/>
          <w:lang w:eastAsia="en-US"/>
        </w:rPr>
      </w:pPr>
    </w:p>
    <w:p w:rsidR="00D67329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auto"/>
          <w:sz w:val="18"/>
          <w:szCs w:val="18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Per </w:t>
      </w:r>
      <w:r>
        <w:rPr>
          <w:noProof/>
          <w:lang w:val="it-IT" w:eastAsia="it-IT"/>
        </w:rPr>
        <w:pict>
          <v:shape id="_x0000_s1034" type="#_x0000_t202" style="position:absolute;left:0;text-align:left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D67329" w:rsidRPr="00222280" w:rsidRDefault="00D67329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D67329" w:rsidRPr="00222280" w:rsidRDefault="00D67329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B647B">
        <w:rPr>
          <w:rFonts w:ascii="Arial" w:hAnsi="Arial" w:cs="Arial"/>
          <w:color w:val="auto"/>
          <w:sz w:val="24"/>
          <w:szCs w:val="24"/>
        </w:rPr>
        <w:t>qualsiasi comunicazione contattare il Responsabile Organizzativo: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>Prof. MARTINO ANTONIO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Tel. 328.5698981 e-mail: </w:t>
      </w:r>
      <w:r w:rsidRPr="009B647B">
        <w:rPr>
          <w:rFonts w:ascii="Arial" w:hAnsi="Arial" w:cs="Arial"/>
          <w:b/>
          <w:bCs/>
          <w:sz w:val="24"/>
          <w:szCs w:val="24"/>
        </w:rPr>
        <w:t>cft.laziosgs@figc.</w:t>
      </w:r>
      <w:r>
        <w:rPr>
          <w:rFonts w:ascii="Arial" w:hAnsi="Arial" w:cs="Arial"/>
          <w:b/>
          <w:bCs/>
          <w:sz w:val="24"/>
          <w:szCs w:val="24"/>
        </w:rPr>
        <w:t>it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Responsabile Tecnico CFT: Cardone Andrea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 Organizzativo CFT: 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Istruttore Under 15 F: De Santis Massimiliano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14 M: Petrosino Mario 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Istruttore Under 13 M: Mellal Louisa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 Tecnico: Ucci Simone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Allenatore dei Portieri: Noviello Luca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 Atletico: Bucciarelli Matteo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Medico: Terrinoni Matteo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Fisioterapista: Iorio Alessandro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Psicologo: Cianci Massimiliano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 Organizzativo: Bianchini Marcella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Responsabile Organizzativo Regionale: Ripani Gianluca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Tel. 338. 9677199 e-mail: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cft.laziosgs@figc.it</w:t>
      </w: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67329" w:rsidRPr="009B647B" w:rsidRDefault="00D67329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Si ringraziano le Società per la collaborazione offerta e si porgono cordiali saluti.</w:t>
      </w:r>
    </w:p>
    <w:p w:rsidR="00D67329" w:rsidRPr="00F65267" w:rsidRDefault="00D67329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D67329" w:rsidRDefault="00D6732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sectPr w:rsidR="00D67329" w:rsidSect="00621579">
      <w:headerReference w:type="default" r:id="rId6"/>
      <w:headerReference w:type="first" r:id="rId7"/>
      <w:footerReference w:type="first" r:id="rId8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329" w:rsidRDefault="00D67329">
      <w:r>
        <w:separator/>
      </w:r>
    </w:p>
  </w:endnote>
  <w:endnote w:type="continuationSeparator" w:id="1">
    <w:p w:rsidR="00D67329" w:rsidRDefault="00D6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329" w:rsidRDefault="00D67329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329" w:rsidRDefault="00D67329">
      <w:r>
        <w:separator/>
      </w:r>
    </w:p>
  </w:footnote>
  <w:footnote w:type="continuationSeparator" w:id="1">
    <w:p w:rsidR="00D67329" w:rsidRDefault="00D67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329" w:rsidRDefault="00D6732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D67329" w:rsidRPr="009223AF" w:rsidRDefault="00D67329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329" w:rsidRDefault="00D67329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D67329" w:rsidRPr="009223AF" w:rsidRDefault="00D67329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4859"/>
    <w:rsid w:val="00027191"/>
    <w:rsid w:val="000362EB"/>
    <w:rsid w:val="000440DD"/>
    <w:rsid w:val="00076C25"/>
    <w:rsid w:val="00084F9E"/>
    <w:rsid w:val="0010387A"/>
    <w:rsid w:val="00111C33"/>
    <w:rsid w:val="00114D97"/>
    <w:rsid w:val="00122742"/>
    <w:rsid w:val="00130F56"/>
    <w:rsid w:val="00137ED3"/>
    <w:rsid w:val="0014554B"/>
    <w:rsid w:val="0015054F"/>
    <w:rsid w:val="0016545A"/>
    <w:rsid w:val="00173CE0"/>
    <w:rsid w:val="001A1F9E"/>
    <w:rsid w:val="001E5A4E"/>
    <w:rsid w:val="001F3FF2"/>
    <w:rsid w:val="00222280"/>
    <w:rsid w:val="00271148"/>
    <w:rsid w:val="00291A5F"/>
    <w:rsid w:val="00292485"/>
    <w:rsid w:val="0032203B"/>
    <w:rsid w:val="00351364"/>
    <w:rsid w:val="00367DA4"/>
    <w:rsid w:val="00381C16"/>
    <w:rsid w:val="003A4358"/>
    <w:rsid w:val="003D1080"/>
    <w:rsid w:val="003D19CA"/>
    <w:rsid w:val="004246C3"/>
    <w:rsid w:val="004318F2"/>
    <w:rsid w:val="00497F40"/>
    <w:rsid w:val="004A770F"/>
    <w:rsid w:val="004B372F"/>
    <w:rsid w:val="004C4DDC"/>
    <w:rsid w:val="005305A4"/>
    <w:rsid w:val="00547734"/>
    <w:rsid w:val="0058738A"/>
    <w:rsid w:val="005B2365"/>
    <w:rsid w:val="005B47E5"/>
    <w:rsid w:val="00604D74"/>
    <w:rsid w:val="00621579"/>
    <w:rsid w:val="00646E88"/>
    <w:rsid w:val="00654491"/>
    <w:rsid w:val="006B4CDB"/>
    <w:rsid w:val="00710B56"/>
    <w:rsid w:val="00716132"/>
    <w:rsid w:val="00765013"/>
    <w:rsid w:val="0081266B"/>
    <w:rsid w:val="008169BC"/>
    <w:rsid w:val="0084505F"/>
    <w:rsid w:val="00862EDD"/>
    <w:rsid w:val="00872E02"/>
    <w:rsid w:val="00887C68"/>
    <w:rsid w:val="008D6F85"/>
    <w:rsid w:val="009223AF"/>
    <w:rsid w:val="009506F4"/>
    <w:rsid w:val="009B647B"/>
    <w:rsid w:val="009D1D25"/>
    <w:rsid w:val="009D6A5C"/>
    <w:rsid w:val="009F0BE5"/>
    <w:rsid w:val="00A1416F"/>
    <w:rsid w:val="00A30A2D"/>
    <w:rsid w:val="00A9540A"/>
    <w:rsid w:val="00AB3E97"/>
    <w:rsid w:val="00AD5E43"/>
    <w:rsid w:val="00AD7D05"/>
    <w:rsid w:val="00AE2C19"/>
    <w:rsid w:val="00AF5A4C"/>
    <w:rsid w:val="00BD31EB"/>
    <w:rsid w:val="00C03C25"/>
    <w:rsid w:val="00C14560"/>
    <w:rsid w:val="00C20C2D"/>
    <w:rsid w:val="00CF6642"/>
    <w:rsid w:val="00D021B7"/>
    <w:rsid w:val="00D67329"/>
    <w:rsid w:val="00DB0BC7"/>
    <w:rsid w:val="00DE18AA"/>
    <w:rsid w:val="00E546F5"/>
    <w:rsid w:val="00E840A8"/>
    <w:rsid w:val="00EF67E5"/>
    <w:rsid w:val="00F23C20"/>
    <w:rsid w:val="00F51AEA"/>
    <w:rsid w:val="00F56B6F"/>
    <w:rsid w:val="00F65267"/>
    <w:rsid w:val="00F75774"/>
    <w:rsid w:val="00FB24EE"/>
    <w:rsid w:val="00FD3039"/>
    <w:rsid w:val="00FE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73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673F6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814</Words>
  <Characters>4640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dcterms:created xsi:type="dcterms:W3CDTF">2018-10-19T12:00:00Z</dcterms:created>
  <dcterms:modified xsi:type="dcterms:W3CDTF">2018-10-19T12:00:00Z</dcterms:modified>
</cp:coreProperties>
</file>