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D1" w:rsidRPr="00F65267" w:rsidRDefault="00F32DD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F32DD1" w:rsidRPr="00222280" w:rsidRDefault="00F32DD1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F65267">
        <w:rPr>
          <w:b/>
          <w:bCs/>
          <w:sz w:val="24"/>
          <w:szCs w:val="24"/>
        </w:rPr>
        <w:t>CENTRO FEDERALE TERRITORIALE</w:t>
      </w:r>
    </w:p>
    <w:p w:rsidR="00F32DD1" w:rsidRDefault="00F32DD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  <w:r w:rsidRPr="00F65267">
        <w:rPr>
          <w:b/>
          <w:bCs/>
          <w:sz w:val="24"/>
          <w:szCs w:val="24"/>
        </w:rPr>
        <w:t>MONTE  COMPATRI</w:t>
      </w:r>
    </w:p>
    <w:p w:rsidR="00F32DD1" w:rsidRDefault="00F32DD1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</w:p>
    <w:p w:rsidR="00F32DD1" w:rsidRPr="00F65267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  <w:r>
        <w:rPr>
          <w:rFonts w:ascii="Arial" w:hAnsi="Arial" w:cs="Arial"/>
          <w:b/>
          <w:bCs/>
          <w:color w:val="auto"/>
          <w:sz w:val="20"/>
          <w:szCs w:val="20"/>
        </w:rPr>
        <w:t>Lunedì 27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Ottobre</w:t>
      </w:r>
      <w:r w:rsidRPr="00F65267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come da liste di seguitoallegate</w:t>
      </w:r>
      <w:r w:rsidRPr="00F65267">
        <w:rPr>
          <w:rFonts w:ascii="Arial" w:hAnsi="Arial" w:cs="Arial"/>
          <w:color w:val="auto"/>
          <w:sz w:val="20"/>
          <w:szCs w:val="20"/>
        </w:rPr>
        <w:t>, presso</w:t>
      </w:r>
      <w:r>
        <w:rPr>
          <w:rFonts w:ascii="Arial" w:hAnsi="Arial" w:cs="Arial"/>
          <w:color w:val="auto"/>
          <w:sz w:val="20"/>
          <w:szCs w:val="20"/>
        </w:rPr>
        <w:t>I seguentiCentriFederaliTerritoriali.</w:t>
      </w:r>
    </w:p>
    <w:p w:rsidR="00F32DD1" w:rsidRPr="00F65267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calciatoriconvocatidovrannopresentarsipuntuali e 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certificate di idoneità per l’attivitàagonistica, un paio di scarpeginniche e un paio di scarpe da calcio.</w:t>
      </w:r>
    </w:p>
    <w:p w:rsidR="00F32DD1" w:rsidRPr="00F65267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qualsiasiinformazione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 del CFT di riferimento: in caso di indisponibilitàmotivatadeicalciatoriconvocati, le Societàdevonodarne immediate comunicazione, inviandoeventualmentecertificazionemedica per l’assenza.</w:t>
      </w: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169BC">
        <w:rPr>
          <w:rFonts w:ascii="Arial" w:hAnsi="Arial" w:cs="Arial"/>
          <w:b/>
          <w:bCs/>
          <w:color w:val="auto"/>
          <w:sz w:val="20"/>
          <w:szCs w:val="20"/>
        </w:rPr>
        <w:t>CFT  MONTE  COMPATRI</w:t>
      </w: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Via Fontana delleCannettacce, SNC </w:t>
      </w: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00077 Monte Compatri – (RM)</w:t>
      </w: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32DD1" w:rsidRDefault="00F32DD1" w:rsidP="00C20C2D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F32DD1" w:rsidRDefault="00F32DD1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GRUPPO ORE 15:00</w:t>
      </w:r>
    </w:p>
    <w:p w:rsidR="00F32DD1" w:rsidRDefault="00F32DD1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AMADIO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MIRKO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ASTOLFI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FEDERICO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CINECITTA' BETTINI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CESARINI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COLONNA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NICOLO' CESARE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MONDI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FOOTBALL CLUB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DELLA VALLE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EMANUELE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 COSTE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VALERE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ALBALONGA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DAVIDE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 TOMMASO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DONATI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ALBERTO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FABI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FIORE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GUARANO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LEONARDI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</w:t>
            </w: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OLO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ALBALONGA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MARROCCO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MILIUCCI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MINOTTI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PAGLIARINI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SAMUEL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VIGOR PERCONTI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PAPARELLI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TIMPANI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VALENTINI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SIMONE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SGAMBELLONE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VISCONTI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LUDOVICO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MELI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MONTEPORZIO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IANNARELLI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LUCA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 LAZZARO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NICOLO'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PETRUCCI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CITTA' DI CIAMPINO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SALZILLO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EMANUELE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DF ACADEMY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</w:t>
            </w: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RANI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DF ACADEMY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LUCA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F32DD1" w:rsidRPr="0027035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70356" w:rsidRDefault="00F32DD1" w:rsidP="00270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color w:val="000000"/>
                <w:sz w:val="22"/>
                <w:szCs w:val="22"/>
              </w:rPr>
              <w:t>LUCARELLI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70356" w:rsidRDefault="00F32DD1" w:rsidP="00270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70356" w:rsidRDefault="00F32DD1" w:rsidP="0027035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270356" w:rsidRDefault="00F32DD1" w:rsidP="00270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color w:val="000000"/>
                <w:sz w:val="22"/>
                <w:szCs w:val="22"/>
              </w:rPr>
              <w:t>GIULIANELLO CALCIO</w:t>
            </w:r>
          </w:p>
        </w:tc>
      </w:tr>
    </w:tbl>
    <w:p w:rsidR="00F32DD1" w:rsidRDefault="00F32DD1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F32DD1" w:rsidRDefault="00F32DD1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GRUPPO ORE 17:00</w:t>
      </w:r>
    </w:p>
    <w:p w:rsidR="00F32DD1" w:rsidRDefault="00F32DD1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F32DD1" w:rsidRDefault="00F32DD1" w:rsidP="0071613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COSTANTINO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DEL MONTE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MALOCU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EDOARDO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SPANDRI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BIANCHI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NUOVA TOR TRE TESTE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CLEMENTI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SZEWCZYK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SILVESTRINI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STEFANO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TEDESCO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REAL ROCCA DI PAPA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DE ANGELIS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LOSI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VITTORIO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PROROMO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SAVIO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VITAL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VIVACE GROTTAFERRATA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MORONI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TIZIANO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TREVISONE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GIANMARCO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MAFFINI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ATL.MORENA</w:t>
            </w:r>
          </w:p>
        </w:tc>
      </w:tr>
      <w:tr w:rsidR="00F32DD1" w:rsidRPr="00367E0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DE STASIO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367E07" w:rsidRDefault="00F32DD1" w:rsidP="00367E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7E07">
              <w:rPr>
                <w:rFonts w:ascii="Calibri" w:hAnsi="Calibri" w:cs="Calibri"/>
                <w:color w:val="000000"/>
                <w:sz w:val="22"/>
                <w:szCs w:val="22"/>
              </w:rPr>
              <w:t>ATL.MORENA</w:t>
            </w:r>
          </w:p>
        </w:tc>
      </w:tr>
      <w:tr w:rsidR="00F32DD1" w:rsidRPr="002273E7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273E7" w:rsidRDefault="00F32DD1" w:rsidP="002273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3E7">
              <w:rPr>
                <w:rFonts w:ascii="Calibri" w:hAnsi="Calibri" w:cs="Calibri"/>
                <w:color w:val="000000"/>
                <w:sz w:val="22"/>
                <w:szCs w:val="22"/>
              </w:rPr>
              <w:t>PEZZOTTI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273E7" w:rsidRDefault="00F32DD1" w:rsidP="002273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3E7"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2273E7" w:rsidRDefault="00F32DD1" w:rsidP="002273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73E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2273E7" w:rsidRDefault="00F32DD1" w:rsidP="002273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3E7">
              <w:rPr>
                <w:rFonts w:ascii="Calibri" w:hAnsi="Calibri" w:cs="Calibri"/>
                <w:color w:val="000000"/>
                <w:sz w:val="22"/>
                <w:szCs w:val="22"/>
              </w:rPr>
              <w:t>CINECITTA' BETTINI</w:t>
            </w:r>
          </w:p>
        </w:tc>
      </w:tr>
    </w:tbl>
    <w:p w:rsidR="00F32DD1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F32DD1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F32DD1" w:rsidRDefault="00F32DD1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F32DD1" w:rsidRDefault="00F32DD1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CATEGORIA UNDER 15  FEMMINILE</w:t>
      </w:r>
    </w:p>
    <w:p w:rsidR="00F32DD1" w:rsidRDefault="00F32DD1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ORE 17:00</w:t>
      </w:r>
    </w:p>
    <w:tbl>
      <w:tblPr>
        <w:tblW w:w="840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60"/>
        <w:gridCol w:w="1960"/>
        <w:gridCol w:w="1260"/>
        <w:gridCol w:w="3220"/>
      </w:tblGrid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ALTOBELLI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DESIENA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FORTITUDO ACADEMY VELITRIUM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FORTINI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CAMILLA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GALASSO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ILARIA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LANUVIO CAMPOLEONE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GROSSI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IAFRATE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IZZUTI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FOOTBALL CLUB FRASCATI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MINOTTI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SAMAGOR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NAPOLENI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PADRONE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F32DD1" w:rsidRPr="00593614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F32DD1" w:rsidRPr="00593614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SCAROZZA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ANASTASIA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F32DD1" w:rsidRPr="00593614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FROSINONE</w:t>
            </w:r>
          </w:p>
        </w:tc>
      </w:tr>
      <w:tr w:rsidR="00F32DD1" w:rsidRPr="0059361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TITTOZZI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32DD1" w:rsidRPr="00593614" w:rsidRDefault="00F32DD1" w:rsidP="005936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3614"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</w:tbl>
    <w:p w:rsidR="00F32DD1" w:rsidRPr="00F23C20" w:rsidRDefault="00F32DD1" w:rsidP="00F23C20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Per </w:t>
      </w:r>
      <w:r>
        <w:rPr>
          <w:noProof/>
          <w:lang w:val="it-IT" w:eastAsia="it-IT"/>
        </w:rPr>
        <w:pict>
          <v:shape id="officeArt object" o:spid="_x0000_s1033" type="#_x0000_t202" style="position:absolute;left:0;text-align:left;margin-left:85.05pt;margin-top:794.65pt;width:425.2pt;height:45.4pt;z-index:251657216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F32DD1" w:rsidRPr="00222280" w:rsidRDefault="00F32DD1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F32DD1" w:rsidRPr="00222280" w:rsidRDefault="00F32DD1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B647B">
        <w:rPr>
          <w:rFonts w:ascii="Arial" w:hAnsi="Arial" w:cs="Arial"/>
          <w:color w:val="auto"/>
          <w:sz w:val="24"/>
          <w:szCs w:val="24"/>
        </w:rPr>
        <w:t>qualsiasicomunicazionecontattareilResponsabileOrganizzativo:</w:t>
      </w: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>Prof. MARTINO ANTONIO</w:t>
      </w: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Tel. 328.5698981 e-mail: </w:t>
      </w:r>
      <w:r w:rsidRPr="009B647B">
        <w:rPr>
          <w:rFonts w:ascii="Arial" w:hAnsi="Arial" w:cs="Arial"/>
          <w:b/>
          <w:bCs/>
          <w:sz w:val="24"/>
          <w:szCs w:val="24"/>
        </w:rPr>
        <w:t>cft.laziosgs@figc.</w:t>
      </w:r>
      <w:r>
        <w:rPr>
          <w:rFonts w:ascii="Arial" w:hAnsi="Arial" w:cs="Arial"/>
          <w:b/>
          <w:bCs/>
          <w:sz w:val="24"/>
          <w:szCs w:val="24"/>
        </w:rPr>
        <w:t>it</w:t>
      </w: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ResponsabileTecnico CFT: Cardone Andrea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ResponsabileOrganizzativo CFT: Martino Antonio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Istruttore Under 15 F: De Santis Massimiliano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 xml:space="preserve">Istruttore Under 14 M: Petrosino Mario 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Istruttore Under 13 M: Mellal Louisa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CollaboratoreTecnico: Ucci Simone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AllenatoredeiPortieri: Noviello Luca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Preparatore Atletico: Bucciarelli Matteo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Medico: Terrinoni Matteo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Fisioterapista: Iorio Alessandro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Psicologo: Cianci Massimiliano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CollaboratoreOrganizzativo: Bianchini Marcella</w:t>
      </w: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</w:p>
    <w:p w:rsidR="00F32DD1" w:rsidRPr="009F643F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4"/>
          <w:szCs w:val="24"/>
        </w:rPr>
      </w:pPr>
      <w:r w:rsidRPr="009F643F">
        <w:rPr>
          <w:rFonts w:ascii="Arial" w:hAnsi="Arial" w:cs="Arial"/>
          <w:color w:val="auto"/>
          <w:sz w:val="24"/>
          <w:szCs w:val="24"/>
        </w:rPr>
        <w:t>ResponsabileOrganizzativoRegionale: Ripani Gianluca</w:t>
      </w:r>
    </w:p>
    <w:p w:rsidR="00F32DD1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color w:val="auto"/>
          <w:sz w:val="24"/>
          <w:szCs w:val="24"/>
        </w:rPr>
        <w:t xml:space="preserve">Tel. 338. 9677199 e-mail: </w:t>
      </w:r>
      <w:hyperlink r:id="rId6" w:history="1">
        <w:r w:rsidRPr="00B46558">
          <w:rPr>
            <w:rStyle w:val="Hyperlink"/>
            <w:rFonts w:ascii="Arial" w:hAnsi="Arial" w:cs="Arial"/>
            <w:b/>
            <w:bCs/>
            <w:sz w:val="24"/>
            <w:szCs w:val="24"/>
          </w:rPr>
          <w:t>cft.laziosgs@figc.it</w:t>
        </w:r>
      </w:hyperlink>
    </w:p>
    <w:p w:rsidR="00F32DD1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F32DD1" w:rsidRDefault="00F32DD1" w:rsidP="00B60A5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SI RINGRAZIANO LE SOCIETA’ PER LA COLLABORAZIONE</w:t>
      </w:r>
    </w:p>
    <w:p w:rsidR="00F32DD1" w:rsidRDefault="00F32DD1" w:rsidP="009F643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</w:rPr>
      </w:pPr>
    </w:p>
    <w:p w:rsidR="00F32DD1" w:rsidRDefault="00F32DD1" w:rsidP="009F643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</w:rPr>
      </w:pPr>
    </w:p>
    <w:p w:rsidR="00F32DD1" w:rsidRPr="009F643F" w:rsidRDefault="00F32DD1" w:rsidP="009F643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</w:pPr>
      <w:bookmarkStart w:id="0" w:name="_GoBack"/>
      <w:bookmarkEnd w:id="0"/>
      <w:r w:rsidRPr="009F643F">
        <w:t xml:space="preserve">COORDINATORE REGIONALE SGS LAZIO </w:t>
      </w:r>
    </w:p>
    <w:p w:rsidR="00F32DD1" w:rsidRPr="009F643F" w:rsidRDefault="00F32DD1" w:rsidP="009F643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 w:rsidRPr="009F643F">
        <w:t>FRANCO PASCUCCI</w:t>
      </w:r>
    </w:p>
    <w:p w:rsidR="00F32DD1" w:rsidRDefault="00F32DD1" w:rsidP="00B60A5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F32DD1" w:rsidRPr="009B647B" w:rsidRDefault="00F32DD1" w:rsidP="009B647B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F32DD1" w:rsidRPr="00F65267" w:rsidRDefault="00F32DD1" w:rsidP="00A9540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4"/>
          <w:szCs w:val="24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32DD1" w:rsidRDefault="00F32DD1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sectPr w:rsidR="00F32DD1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DD1" w:rsidRDefault="00F32DD1">
      <w:r>
        <w:separator/>
      </w:r>
    </w:p>
  </w:endnote>
  <w:endnote w:type="continuationSeparator" w:id="1">
    <w:p w:rsidR="00F32DD1" w:rsidRDefault="00F32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DD1" w:rsidRDefault="00F32DD1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DD1" w:rsidRDefault="00F32DD1">
      <w:r>
        <w:separator/>
      </w:r>
    </w:p>
  </w:footnote>
  <w:footnote w:type="continuationSeparator" w:id="1">
    <w:p w:rsidR="00F32DD1" w:rsidRDefault="00F32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DD1" w:rsidRDefault="00F32DD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F32DD1" w:rsidRPr="009223AF" w:rsidRDefault="00F32DD1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DD1" w:rsidRDefault="00F32DD1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F32DD1" w:rsidRPr="009223AF" w:rsidRDefault="00F32DD1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4859"/>
    <w:rsid w:val="00027191"/>
    <w:rsid w:val="000362EB"/>
    <w:rsid w:val="000440DD"/>
    <w:rsid w:val="00076C25"/>
    <w:rsid w:val="00083B13"/>
    <w:rsid w:val="00084F9E"/>
    <w:rsid w:val="0010387A"/>
    <w:rsid w:val="00111C33"/>
    <w:rsid w:val="00114D97"/>
    <w:rsid w:val="00122742"/>
    <w:rsid w:val="00130F56"/>
    <w:rsid w:val="00137ED3"/>
    <w:rsid w:val="0014554B"/>
    <w:rsid w:val="0015054F"/>
    <w:rsid w:val="0015607B"/>
    <w:rsid w:val="0016545A"/>
    <w:rsid w:val="00173CE0"/>
    <w:rsid w:val="001A1F9E"/>
    <w:rsid w:val="001E5A4E"/>
    <w:rsid w:val="001F3FF2"/>
    <w:rsid w:val="00222280"/>
    <w:rsid w:val="002273E7"/>
    <w:rsid w:val="002477A6"/>
    <w:rsid w:val="00270356"/>
    <w:rsid w:val="00271148"/>
    <w:rsid w:val="002862B9"/>
    <w:rsid w:val="00292485"/>
    <w:rsid w:val="00322EF7"/>
    <w:rsid w:val="00366E02"/>
    <w:rsid w:val="00367DA4"/>
    <w:rsid w:val="00367E07"/>
    <w:rsid w:val="00381C16"/>
    <w:rsid w:val="003A4358"/>
    <w:rsid w:val="003D1080"/>
    <w:rsid w:val="003D19CA"/>
    <w:rsid w:val="003F1623"/>
    <w:rsid w:val="003F4EBD"/>
    <w:rsid w:val="004318F2"/>
    <w:rsid w:val="004843FD"/>
    <w:rsid w:val="00497F40"/>
    <w:rsid w:val="004A770F"/>
    <w:rsid w:val="004B372F"/>
    <w:rsid w:val="004C4DDC"/>
    <w:rsid w:val="005305A4"/>
    <w:rsid w:val="00547734"/>
    <w:rsid w:val="0056654E"/>
    <w:rsid w:val="0058738A"/>
    <w:rsid w:val="00593614"/>
    <w:rsid w:val="005B2365"/>
    <w:rsid w:val="005B47E5"/>
    <w:rsid w:val="005C2A92"/>
    <w:rsid w:val="005D7F25"/>
    <w:rsid w:val="00604D74"/>
    <w:rsid w:val="00621579"/>
    <w:rsid w:val="00646E88"/>
    <w:rsid w:val="00654491"/>
    <w:rsid w:val="00676E3D"/>
    <w:rsid w:val="006A528B"/>
    <w:rsid w:val="006B4CDB"/>
    <w:rsid w:val="00710B56"/>
    <w:rsid w:val="00716132"/>
    <w:rsid w:val="00717F80"/>
    <w:rsid w:val="007532DC"/>
    <w:rsid w:val="00762017"/>
    <w:rsid w:val="00765013"/>
    <w:rsid w:val="007C1E21"/>
    <w:rsid w:val="007D624E"/>
    <w:rsid w:val="0081266B"/>
    <w:rsid w:val="008169BC"/>
    <w:rsid w:val="0084505F"/>
    <w:rsid w:val="00855812"/>
    <w:rsid w:val="00862EDD"/>
    <w:rsid w:val="00872E02"/>
    <w:rsid w:val="00887C68"/>
    <w:rsid w:val="00892743"/>
    <w:rsid w:val="0089359F"/>
    <w:rsid w:val="008A2EFE"/>
    <w:rsid w:val="008D6F85"/>
    <w:rsid w:val="009223AF"/>
    <w:rsid w:val="009506F4"/>
    <w:rsid w:val="00975527"/>
    <w:rsid w:val="009B647B"/>
    <w:rsid w:val="009D6A5C"/>
    <w:rsid w:val="009F0BE5"/>
    <w:rsid w:val="009F643F"/>
    <w:rsid w:val="00A0027D"/>
    <w:rsid w:val="00A113A9"/>
    <w:rsid w:val="00A13679"/>
    <w:rsid w:val="00A1416F"/>
    <w:rsid w:val="00A20082"/>
    <w:rsid w:val="00A30A2D"/>
    <w:rsid w:val="00A9540A"/>
    <w:rsid w:val="00AB3E97"/>
    <w:rsid w:val="00AD7D05"/>
    <w:rsid w:val="00AE2C19"/>
    <w:rsid w:val="00AF5A4C"/>
    <w:rsid w:val="00B46558"/>
    <w:rsid w:val="00B60A5A"/>
    <w:rsid w:val="00B93F94"/>
    <w:rsid w:val="00BC7C3E"/>
    <w:rsid w:val="00BD31EB"/>
    <w:rsid w:val="00C03C25"/>
    <w:rsid w:val="00C14560"/>
    <w:rsid w:val="00C20C2D"/>
    <w:rsid w:val="00C215B7"/>
    <w:rsid w:val="00C76912"/>
    <w:rsid w:val="00C81421"/>
    <w:rsid w:val="00CF515B"/>
    <w:rsid w:val="00CF6642"/>
    <w:rsid w:val="00D021B7"/>
    <w:rsid w:val="00D72F72"/>
    <w:rsid w:val="00D76056"/>
    <w:rsid w:val="00DB0BC7"/>
    <w:rsid w:val="00DE18AA"/>
    <w:rsid w:val="00E546F5"/>
    <w:rsid w:val="00E70B6A"/>
    <w:rsid w:val="00E840A8"/>
    <w:rsid w:val="00EC5E9C"/>
    <w:rsid w:val="00EE6FF9"/>
    <w:rsid w:val="00EF526D"/>
    <w:rsid w:val="00EF67E5"/>
    <w:rsid w:val="00F23C20"/>
    <w:rsid w:val="00F32DD1"/>
    <w:rsid w:val="00F51AEA"/>
    <w:rsid w:val="00F56B6F"/>
    <w:rsid w:val="00F65267"/>
    <w:rsid w:val="00F75774"/>
    <w:rsid w:val="00FB24EE"/>
    <w:rsid w:val="00FD3039"/>
    <w:rsid w:val="00FE535B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25B0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25B02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782</Words>
  <Characters>4458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2018-10-19T21:25:00Z</cp:lastPrinted>
  <dcterms:created xsi:type="dcterms:W3CDTF">2018-10-25T08:50:00Z</dcterms:created>
  <dcterms:modified xsi:type="dcterms:W3CDTF">2018-10-25T08:50:00Z</dcterms:modified>
</cp:coreProperties>
</file>