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21" w:rsidRPr="00986121" w:rsidRDefault="003F0C2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3F0C21" w:rsidRPr="00222280" w:rsidRDefault="003F0C21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3F0C21" w:rsidRPr="00222280" w:rsidRDefault="003F0C21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3F0C21" w:rsidRPr="00986121" w:rsidRDefault="003F0C2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3F0C21" w:rsidRPr="00986121" w:rsidRDefault="003F0C2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3F0C21" w:rsidRPr="00986121" w:rsidRDefault="003F0C2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21/10/2019 dalle ore 15:30 alle 17,00, come da liste di seguito allegate, presso il Centro Federale Territoriale di Roma – San Basilio, sito in Via del Casale di San Basilio SNC, 00100, Roma.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3F0C21" w:rsidRDefault="003F0C21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3F0C21" w:rsidRDefault="003F0C21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3F0C21" w:rsidRDefault="003F0C21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3F0C21" w:rsidRDefault="003F0C21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                             Luca La Verde</w:t>
      </w:r>
    </w:p>
    <w:p w:rsidR="003F0C21" w:rsidRDefault="003F0C21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3F0C21" w:rsidRDefault="003F0C21" w:rsidP="007A46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spacing w:line="242" w:lineRule="auto"/>
        <w:ind w:left="101" w:right="2753"/>
        <w:jc w:val="center"/>
        <w:rPr>
          <w:rFonts w:eastAsia="Times New Roman"/>
          <w:spacing w:val="-25"/>
          <w:w w:val="110"/>
        </w:rPr>
      </w:pPr>
      <w:r>
        <w:rPr>
          <w:rFonts w:eastAsia="Times New Roman"/>
          <w:w w:val="110"/>
        </w:rPr>
        <w:t>ResponsabileOrganizzativoRegionale:</w:t>
      </w:r>
    </w:p>
    <w:p w:rsidR="003F0C21" w:rsidRDefault="003F0C21" w:rsidP="007A46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spacing w:line="242" w:lineRule="auto"/>
        <w:ind w:left="101" w:right="2753"/>
        <w:jc w:val="center"/>
        <w:rPr>
          <w:rFonts w:eastAsia="Times New Roman"/>
          <w:b/>
          <w:bCs/>
          <w:color w:val="auto"/>
          <w:lang w:val="it-IT"/>
        </w:rPr>
      </w:pPr>
      <w:r>
        <w:rPr>
          <w:rFonts w:eastAsia="Times New Roman"/>
          <w:w w:val="110"/>
        </w:rPr>
        <w:t>RipaniGianluca mail:</w:t>
      </w:r>
      <w:hyperlink r:id="rId7" w:history="1">
        <w:r>
          <w:rPr>
            <w:rStyle w:val="Hyperlink"/>
            <w:rFonts w:eastAsia="Times New Roman"/>
            <w:b/>
            <w:bCs/>
            <w:color w:val="auto"/>
            <w:w w:val="110"/>
          </w:rPr>
          <w:t>cft.laziosgs@figc.it</w:t>
        </w:r>
      </w:hyperlink>
    </w:p>
    <w:p w:rsidR="003F0C21" w:rsidRDefault="003F0C21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3F0C21" w:rsidRDefault="003F0C21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3F0C21" w:rsidRDefault="003F0C21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bookmarkStart w:id="0" w:name="_GoBack"/>
      <w:bookmarkEnd w:id="0"/>
    </w:p>
    <w:p w:rsidR="003F0C21" w:rsidRPr="0086777E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15:3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0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8"/>
        <w:gridCol w:w="1436"/>
        <w:gridCol w:w="1660"/>
        <w:gridCol w:w="4642"/>
        <w:gridCol w:w="482"/>
      </w:tblGrid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BAGLIONI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ACHILLEA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DODDE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FILIPPO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FORTI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GIANLUCA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ACHILLEA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MASTRANGELO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EMANUELE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3F0C21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C21" w:rsidRDefault="003F0C21" w:rsidP="00066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216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3F0C21" w:rsidRPr="00222280" w:rsidRDefault="003F0C21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3F0C21" w:rsidRPr="00222280" w:rsidRDefault="003F0C21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15:30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05"/>
      </w:tblGrid>
      <w:tr w:rsidR="003F0C21" w:rsidRPr="00E90ED3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G.CASTELLO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DAMIZIA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DE 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DOMANICO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ACCADEMIA FROSINONE - SCUOLA DEI LEONI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G.CASTELLO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ACCADEMIA FROSINONE - SCUOLA DEI LEONI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PETRUCCI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SALVATI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15:30</w:t>
      </w:r>
    </w:p>
    <w:p w:rsidR="003F0C21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20"/>
        <w:gridCol w:w="1340"/>
        <w:gridCol w:w="1540"/>
        <w:gridCol w:w="4320"/>
        <w:gridCol w:w="460"/>
      </w:tblGrid>
      <w:tr w:rsidR="003F0C21" w:rsidRPr="00E90ED3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  <w:tr w:rsidR="003F0C21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C21" w:rsidRPr="00E90ED3" w:rsidRDefault="003F0C21" w:rsidP="003F0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0C21" w:rsidRPr="00E90ED3" w:rsidRDefault="003F0C2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</w:p>
        </w:tc>
      </w:tr>
    </w:tbl>
    <w:p w:rsidR="003F0C21" w:rsidRPr="0086777E" w:rsidRDefault="003F0C2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3F0C21" w:rsidRDefault="003F0C2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3F0C21" w:rsidRPr="00986121" w:rsidRDefault="003F0C2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3F0C21" w:rsidRPr="00986121" w:rsidRDefault="003F0C2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3F0C21" w:rsidRDefault="003F0C2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3F0C21" w:rsidRPr="004832B7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3F0C21" w:rsidRPr="004832B7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3F0C21" w:rsidRPr="004832B7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3F0C21" w:rsidRPr="004832B7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3F0C21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3F0C21" w:rsidRPr="004832B7" w:rsidRDefault="003F0C21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3F0C21" w:rsidRPr="004832B7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C21" w:rsidRDefault="003F0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3F0C21" w:rsidRDefault="003F0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C21" w:rsidRDefault="003F0C21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C21" w:rsidRDefault="003F0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3F0C21" w:rsidRDefault="003F0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C21" w:rsidRDefault="003F0C2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3F0C21" w:rsidRPr="009223AF" w:rsidRDefault="003F0C21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</w:p>
  <w:p w:rsidR="003F0C21" w:rsidRDefault="003F0C2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C21" w:rsidRDefault="003F0C2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3F0C21" w:rsidRPr="009223AF" w:rsidRDefault="003F0C21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13393"/>
    <w:rsid w:val="00027191"/>
    <w:rsid w:val="000362EB"/>
    <w:rsid w:val="00037B5A"/>
    <w:rsid w:val="000440DD"/>
    <w:rsid w:val="00052221"/>
    <w:rsid w:val="00064B8D"/>
    <w:rsid w:val="00066272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A5D2F"/>
    <w:rsid w:val="001C0A3A"/>
    <w:rsid w:val="001E34E3"/>
    <w:rsid w:val="001E5A4E"/>
    <w:rsid w:val="001F4367"/>
    <w:rsid w:val="00210477"/>
    <w:rsid w:val="00222280"/>
    <w:rsid w:val="00224157"/>
    <w:rsid w:val="002D7A3D"/>
    <w:rsid w:val="002E107A"/>
    <w:rsid w:val="002F2BD4"/>
    <w:rsid w:val="002F6C1E"/>
    <w:rsid w:val="0034574F"/>
    <w:rsid w:val="00346806"/>
    <w:rsid w:val="00387C6C"/>
    <w:rsid w:val="003A4358"/>
    <w:rsid w:val="003B6F47"/>
    <w:rsid w:val="003C2BCF"/>
    <w:rsid w:val="003C6FEA"/>
    <w:rsid w:val="003D109B"/>
    <w:rsid w:val="003D19CA"/>
    <w:rsid w:val="003F0C21"/>
    <w:rsid w:val="003F7039"/>
    <w:rsid w:val="00401CC6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614407"/>
    <w:rsid w:val="00621579"/>
    <w:rsid w:val="00621C90"/>
    <w:rsid w:val="00622EC2"/>
    <w:rsid w:val="00625B31"/>
    <w:rsid w:val="00646E88"/>
    <w:rsid w:val="00654491"/>
    <w:rsid w:val="00671120"/>
    <w:rsid w:val="0068027C"/>
    <w:rsid w:val="006955D2"/>
    <w:rsid w:val="006D1319"/>
    <w:rsid w:val="006E4AC7"/>
    <w:rsid w:val="0070029D"/>
    <w:rsid w:val="00700AB5"/>
    <w:rsid w:val="0071186E"/>
    <w:rsid w:val="00715B46"/>
    <w:rsid w:val="007441C1"/>
    <w:rsid w:val="00760A53"/>
    <w:rsid w:val="00765013"/>
    <w:rsid w:val="007A465A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8F3653"/>
    <w:rsid w:val="00917877"/>
    <w:rsid w:val="009223AF"/>
    <w:rsid w:val="009337DC"/>
    <w:rsid w:val="00986121"/>
    <w:rsid w:val="009C2BF6"/>
    <w:rsid w:val="009D39BA"/>
    <w:rsid w:val="009F0BE5"/>
    <w:rsid w:val="00A1416F"/>
    <w:rsid w:val="00A30A2D"/>
    <w:rsid w:val="00A6110D"/>
    <w:rsid w:val="00A821BB"/>
    <w:rsid w:val="00AC0A0C"/>
    <w:rsid w:val="00AD7D05"/>
    <w:rsid w:val="00AE0755"/>
    <w:rsid w:val="00B01219"/>
    <w:rsid w:val="00B17C40"/>
    <w:rsid w:val="00B20208"/>
    <w:rsid w:val="00B4161E"/>
    <w:rsid w:val="00B8451C"/>
    <w:rsid w:val="00C91D12"/>
    <w:rsid w:val="00CA0E9A"/>
    <w:rsid w:val="00CD29BE"/>
    <w:rsid w:val="00CD4321"/>
    <w:rsid w:val="00CE7F65"/>
    <w:rsid w:val="00CF6642"/>
    <w:rsid w:val="00D43D6D"/>
    <w:rsid w:val="00D46D9A"/>
    <w:rsid w:val="00D57CE0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072CB"/>
    <w:rsid w:val="00F53208"/>
    <w:rsid w:val="00F75774"/>
    <w:rsid w:val="00F846F5"/>
    <w:rsid w:val="00FA60A7"/>
    <w:rsid w:val="00FB24EE"/>
    <w:rsid w:val="00FD326E"/>
    <w:rsid w:val="00FE4A5A"/>
    <w:rsid w:val="00FE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6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F4367"/>
    <w:rPr>
      <w:u w:val="single"/>
    </w:rPr>
  </w:style>
  <w:style w:type="table" w:customStyle="1" w:styleId="TableNormal1">
    <w:name w:val="Table Normal1"/>
    <w:uiPriority w:val="99"/>
    <w:rsid w:val="001F436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F436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F436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62D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1F436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662D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1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1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682</Words>
  <Characters>3889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2019-10-17T11:26:00Z</dcterms:created>
  <dcterms:modified xsi:type="dcterms:W3CDTF">2019-10-17T11:26:00Z</dcterms:modified>
</cp:coreProperties>
</file>