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CFD" w:rsidRPr="007C3D66" w:rsidRDefault="001D2CFD" w:rsidP="009B4684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left:0;text-align:left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1D2CFD" w:rsidRPr="00222280" w:rsidRDefault="001D2CFD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>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7C3D66">
        <w:rPr>
          <w:b/>
          <w:bCs/>
          <w:sz w:val="24"/>
          <w:szCs w:val="24"/>
          <w:lang w:val="it-IT"/>
        </w:rPr>
        <w:t>CENTRO FEDERALE TERRITORIALE</w:t>
      </w:r>
    </w:p>
    <w:p w:rsidR="001D2CFD" w:rsidRPr="0014749F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MONTE  COMPATRI</w:t>
      </w:r>
    </w:p>
    <w:p w:rsidR="001D2CFD" w:rsidRDefault="001D2CFD" w:rsidP="0014749F">
      <w:pPr>
        <w:jc w:val="both"/>
        <w:rPr>
          <w:lang w:val="en-US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CoordinatoreRegionale del SettoreTecnico e Scolastico con riferimentoall’attività del </w:t>
      </w:r>
      <w:r w:rsidRPr="00F65267">
        <w:rPr>
          <w:rFonts w:ascii="Arial" w:hAnsi="Arial" w:cs="Arial"/>
          <w:b/>
          <w:bCs/>
          <w:color w:val="auto"/>
          <w:sz w:val="20"/>
          <w:szCs w:val="20"/>
        </w:rPr>
        <w:t>Centro FederaleTerritoriale di Monte Compatri</w:t>
      </w:r>
      <w:r>
        <w:rPr>
          <w:rFonts w:ascii="Arial" w:hAnsi="Arial" w:cs="Arial"/>
          <w:color w:val="auto"/>
          <w:sz w:val="20"/>
          <w:szCs w:val="20"/>
        </w:rPr>
        <w:t>comunical’elencodeiconvocati</w:t>
      </w:r>
      <w:r w:rsidRPr="00F65267">
        <w:rPr>
          <w:rFonts w:ascii="Arial" w:hAnsi="Arial" w:cs="Arial"/>
          <w:color w:val="auto"/>
          <w:sz w:val="20"/>
          <w:szCs w:val="20"/>
        </w:rPr>
        <w:t>per ilgiorno</w:t>
      </w:r>
    </w:p>
    <w:p w:rsidR="001D2CFD" w:rsidRPr="0002381F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color w:val="auto"/>
          <w:sz w:val="24"/>
          <w:szCs w:val="24"/>
        </w:rPr>
        <w:t>Lunedì 21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 xml:space="preserve">/10/2019, </w:t>
      </w:r>
      <w:r w:rsidRPr="0002381F">
        <w:rPr>
          <w:rFonts w:ascii="Arial" w:hAnsi="Arial" w:cs="Arial"/>
          <w:b/>
          <w:bCs/>
          <w:color w:val="auto"/>
          <w:sz w:val="24"/>
          <w:szCs w:val="24"/>
          <w:u w:val="single"/>
        </w:rPr>
        <w:t>come da liste di seguitoallegate</w:t>
      </w:r>
      <w:r>
        <w:rPr>
          <w:rFonts w:ascii="Arial" w:hAnsi="Arial" w:cs="Arial"/>
          <w:color w:val="auto"/>
          <w:sz w:val="24"/>
          <w:szCs w:val="24"/>
        </w:rPr>
        <w:t>, gliatletiriportati  inelencosonoconvocati</w:t>
      </w:r>
      <w:r w:rsidRPr="0002381F">
        <w:rPr>
          <w:rFonts w:ascii="Arial" w:hAnsi="Arial" w:cs="Arial"/>
          <w:color w:val="auto"/>
          <w:sz w:val="24"/>
          <w:szCs w:val="24"/>
        </w:rPr>
        <w:t>pressoil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>CFT MONTE COMPATRI in Via Fontana delleCannetacce, SNC – 00077 Monte Compatri – (RM)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>I calciatori</w:t>
      </w:r>
      <w:r>
        <w:rPr>
          <w:rFonts w:ascii="Arial" w:hAnsi="Arial" w:cs="Arial"/>
          <w:color w:val="auto"/>
          <w:sz w:val="20"/>
          <w:szCs w:val="20"/>
        </w:rPr>
        <w:t>e le calciatrici</w:t>
      </w:r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>dovrannopresentarsipuntuali</w:t>
      </w:r>
      <w:r>
        <w:rPr>
          <w:rFonts w:ascii="Arial" w:hAnsi="Arial" w:cs="Arial"/>
          <w:color w:val="auto"/>
          <w:sz w:val="20"/>
          <w:szCs w:val="20"/>
        </w:rPr>
        <w:t>muniti del kit personale di giuoco, oltre a parastinchi, certificato di idoneità per l’attivitàagonistica, un paio di scarpeginniche e un paio di scarpe da calcio.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Per qualsiasicomunicazione</w:t>
      </w:r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eilResponsabileOrganizzativo: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Dott.ssa Marcella Bianchini a mezzo mail.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hyperlink r:id="rId7" w:history="1">
        <w:r w:rsidRPr="003C2343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Utilizzareil n. di tel. 3939282487 solo per motivi di urgenza.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 caso di indisponibilità motivate deicalciatoriconvocati, le Societàsonopregate di darneimmediatacomunicazione, inviandoeventualmentecertificazionemedica per l’assenzaallamail istituzionale</w:t>
      </w:r>
      <w:hyperlink r:id="rId8" w:history="1">
        <w:r w:rsidRPr="000A0D9E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1D2CFD" w:rsidRPr="00FD78FA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1D2CFD" w:rsidRPr="009B647B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STAFF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ResponsabileTecnico CFT: Giuseppe Giannini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ResponsabileOrganizzativo CFT: Marcella Bianchini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CollaboratoreOrganizzativo: Angelo Mandolesi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Istruttore Under 15 F: De Santis Massimiliano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Istruttore Under 14 M:  Jacopo Veroli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Istruttore Under 13 M: Diego Bartoli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CollaboratoreTecnico: Davide Marchetti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AllenatoredeiPortieri: Eugenio Fara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Preparatore Atletico: Bucciarelli Matteo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Fisioterapisti: Iorio Alessandro/Fiasco Andrea</w:t>
      </w:r>
    </w:p>
    <w:p w:rsidR="001D2CFD" w:rsidRPr="00636E49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636E49">
        <w:rPr>
          <w:rFonts w:ascii="Arial" w:hAnsi="Arial" w:cs="Arial"/>
          <w:color w:val="auto"/>
          <w:sz w:val="24"/>
          <w:szCs w:val="24"/>
        </w:rPr>
        <w:t>Psicologo: Cianci Massimiliano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1D2CFD" w:rsidRDefault="001D2CFD" w:rsidP="00636E49">
      <w:pPr>
        <w:widowControl w:val="0"/>
        <w:autoSpaceDE w:val="0"/>
        <w:autoSpaceDN w:val="0"/>
        <w:spacing w:line="242" w:lineRule="auto"/>
        <w:ind w:left="101" w:right="2753"/>
        <w:jc w:val="center"/>
        <w:rPr>
          <w:b/>
          <w:bCs/>
        </w:rPr>
      </w:pPr>
      <w:r>
        <w:rPr>
          <w:w w:val="110"/>
        </w:rPr>
        <w:t>ResponsabileOrganizzativoRegionale:RipaniGianluca mail:</w:t>
      </w:r>
      <w:hyperlink r:id="rId9" w:history="1">
        <w:r>
          <w:rPr>
            <w:rStyle w:val="Hyperlink"/>
            <w:b/>
            <w:bCs/>
            <w:w w:val="110"/>
          </w:rPr>
          <w:t>cft.laziosgs@figc.it</w:t>
        </w:r>
      </w:hyperlink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 w:rsidRPr="0002381F">
        <w:rPr>
          <w:b/>
          <w:bCs/>
        </w:rPr>
        <w:t>SI RINGRAZIANO LE SOCIETA’ PER LA COLLABORAZIONEOFFERTA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</w:rPr>
      </w:pPr>
    </w:p>
    <w:p w:rsidR="001D2CFD" w:rsidRPr="00C20C2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CENTRO FEDERALE TERRITORIALE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15:00 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UNDER 13 MASCHILE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587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386"/>
        <w:gridCol w:w="1888"/>
        <w:gridCol w:w="1215"/>
        <w:gridCol w:w="3098"/>
      </w:tblGrid>
      <w:tr w:rsidR="001D2CFD" w:rsidRPr="00BE1881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7C99">
              <w:rPr>
                <w:rFonts w:ascii="Calibri" w:hAnsi="Calibri" w:cs="Calibri"/>
                <w:color w:val="000000"/>
                <w:sz w:val="22"/>
                <w:szCs w:val="22"/>
              </w:rPr>
              <w:t>BERNABUCCI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7C99">
              <w:rPr>
                <w:rFonts w:ascii="Calibri" w:hAnsi="Calibri" w:cs="Calibri"/>
                <w:color w:val="000000"/>
                <w:sz w:val="22"/>
                <w:szCs w:val="22"/>
              </w:rPr>
              <w:t>CONSOLI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EDOARDO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COVESAN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7C99">
              <w:rPr>
                <w:rFonts w:ascii="Calibri" w:hAnsi="Calibri" w:cs="Calibri"/>
                <w:color w:val="000000"/>
                <w:sz w:val="22"/>
                <w:szCs w:val="22"/>
              </w:rPr>
              <w:t>DE CICCHI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FC FRASCATI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BIASE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PIERO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ATLETCO MONTEPORZIO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FAZIO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FRANCESC</w:t>
            </w: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POL. CITTA’ di CIAMPINO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GARRITANO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ROSARIO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ACCADEMIA 1899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IZZO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POLISPORTIVA CIAMPINO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E1945">
              <w:rPr>
                <w:rFonts w:ascii="Calibri" w:hAnsi="Calibri" w:cs="Calibri"/>
                <w:color w:val="000000"/>
                <w:sz w:val="22"/>
                <w:szCs w:val="22"/>
              </w:rPr>
              <w:t>POL. CITTA’ di CIAMPINO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MARRONI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NOBILIO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3E1945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FEDERIO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3E1945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3E1945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PISTONE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LEONARDO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PURIFICATO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3E1945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3E1945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18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3E1945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1D2CFD" w:rsidRPr="00BE1881">
        <w:trPr>
          <w:trHeight w:val="30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1E7C99" w:rsidRDefault="001D2CFD" w:rsidP="001E7C9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RENZI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SAMUELE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BE1881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</w:tbl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D2CFD" w:rsidRPr="00C20C2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CENTRO FEDERALE TERRITORIALE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15:00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UNDER 14 MASCHILE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59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437"/>
        <w:gridCol w:w="1873"/>
        <w:gridCol w:w="1211"/>
        <w:gridCol w:w="3072"/>
      </w:tblGrid>
      <w:tr w:rsidR="001D2CFD" w:rsidRPr="00FA4449">
        <w:trPr>
          <w:trHeight w:val="300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BARBAROSSA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TOMMASO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6005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VIVACE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FURLANI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BELLU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CERUSO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D1E75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CLEMENTI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2CFD" w:rsidRPr="00FC27AA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60B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CRISTOFARI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GIUSEPPE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CUZZARELLA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CRISTIAN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3F2">
              <w:rPr>
                <w:rFonts w:ascii="Calibri" w:hAnsi="Calibri" w:cs="Calibri"/>
                <w:color w:val="000000"/>
                <w:sz w:val="22"/>
                <w:szCs w:val="22"/>
              </w:rPr>
              <w:t>DANZA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DEL CAMPO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ESPOSITO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2CFD" w:rsidRDefault="001D2CF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ATL. TORRENOVA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GIANNELLI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NICOLO’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2CFD" w:rsidRDefault="001D2CF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GIANSANTE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2CFD" w:rsidRDefault="001D2CF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IENNE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MACALUSO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MAIOLATESI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FABRIZIO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6005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VIVACE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FURLANI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MARCHETTI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MARRONI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2CFD" w:rsidRPr="00FC27AA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2000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MASTROFINI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6005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VIVACE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FURLANI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MONTAGNER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PALOZZI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2CFD" w:rsidRPr="00FC27AA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60B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PECORA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2CFD" w:rsidRPr="00FC27AA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60B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62FE">
              <w:rPr>
                <w:rFonts w:ascii="Calibri" w:hAnsi="Calibri" w:cs="Calibri"/>
                <w:color w:val="000000"/>
                <w:sz w:val="22"/>
                <w:szCs w:val="22"/>
              </w:rPr>
              <w:t>RUFINI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2CFD" w:rsidRDefault="001D2CF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SILVESTRINI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STEFANO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2CFD" w:rsidRDefault="001D2CFD" w:rsidP="0002381F">
            <w:pPr>
              <w:jc w:val="center"/>
            </w:pPr>
            <w:r w:rsidRPr="00FC2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1D2CFD" w:rsidRPr="00FA4449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C762FE" w:rsidRDefault="001D2CFD" w:rsidP="00C762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VITALI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FA4449" w:rsidRDefault="001D2CFD" w:rsidP="0002381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BETTINI</w:t>
            </w:r>
          </w:p>
        </w:tc>
      </w:tr>
    </w:tbl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bookmarkStart w:id="0" w:name="_GoBack"/>
      <w:bookmarkEnd w:id="0"/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1D2CFD" w:rsidRPr="009B647B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</w:t>
      </w:r>
      <w:r w:rsidRPr="00C20C2D">
        <w:rPr>
          <w:b/>
          <w:bCs/>
          <w:sz w:val="20"/>
          <w:szCs w:val="20"/>
        </w:rPr>
        <w:t>ENTRO FEDERALE TERRITORIALE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17:00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</w:p>
    <w:p w:rsidR="001D2CFD" w:rsidRPr="00FC0E7C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FEMMINILE</w: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4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271"/>
        <w:gridCol w:w="1938"/>
        <w:gridCol w:w="1246"/>
        <w:gridCol w:w="3183"/>
      </w:tblGrid>
      <w:tr w:rsidR="001D2CFD" w:rsidRPr="00677D28">
        <w:trPr>
          <w:trHeight w:val="31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1D2CFD" w:rsidRPr="00677D28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1D2CFD" w:rsidRPr="00677D28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1D2CFD" w:rsidRPr="00677D28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</w:tcPr>
          <w:p w:rsidR="001D2CFD" w:rsidRPr="00677D28" w:rsidRDefault="001D2CFD" w:rsidP="000238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BERNARDI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IRENE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CAMPOFIORITO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CAPOGNA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DE MEIS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FORTINI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CAMILLA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GIROLAMO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1D2CFD" w:rsidRPr="00677D28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GONZALES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GIULIANA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LATINI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VALENTINA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LEONE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LEVANTE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ARIANNA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MANCINI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MARCOCCIA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GRETA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MARTELLA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MASTROLEO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MIRONTI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BEATRICE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SAMAGOR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MOLINARI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NAPOLEONI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PACETTI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JEM’S ACADEMY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PADRONE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PANICCIA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MARTINA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A44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 MICHELE E DONATO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PENNACCHIETTI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SERENA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1D2CFD" w:rsidRPr="00677D28">
        <w:trPr>
          <w:trHeight w:val="31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PIZZUTI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D2CFD" w:rsidRPr="00677D28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PROTANI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ALESSIA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1D2CFD" w:rsidRPr="00677D28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387540" w:rsidRDefault="001D2CFD" w:rsidP="0038754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540">
              <w:rPr>
                <w:rFonts w:ascii="Calibri" w:hAnsi="Calibri" w:cs="Calibri"/>
                <w:color w:val="000000"/>
                <w:sz w:val="22"/>
                <w:szCs w:val="22"/>
              </w:rPr>
              <w:t>SCHIAVI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D2CFD" w:rsidRPr="00677D28" w:rsidRDefault="001D2CFD" w:rsidP="0038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D28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</w:tbl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</w:rPr>
      </w:pPr>
      <w:r>
        <w:rPr>
          <w:noProof/>
          <w:lang w:val="it-IT" w:eastAsia="it-IT"/>
        </w:rPr>
        <w:pict>
          <v:shape id="_x0000_s1033" type="#_x0000_t202" style="position:absolute;left:0;text-align:left;margin-left:85.05pt;margin-top:794.65pt;width:425.2pt;height:45.4pt;z-index:25165926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1D2CFD" w:rsidRPr="00222280" w:rsidRDefault="001D2CFD" w:rsidP="0014749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1D2CFD" w:rsidRPr="00222280" w:rsidRDefault="001D2CFD" w:rsidP="0014749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</w:p>
    <w:p w:rsidR="001D2CFD" w:rsidRDefault="001D2CFD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</w:rPr>
      </w:pPr>
    </w:p>
    <w:p w:rsidR="001D2CFD" w:rsidRPr="0014749F" w:rsidRDefault="001D2CFD" w:rsidP="0014749F">
      <w:pPr>
        <w:tabs>
          <w:tab w:val="left" w:pos="2483"/>
        </w:tabs>
        <w:rPr>
          <w:lang w:val="en-US"/>
        </w:rPr>
      </w:pPr>
    </w:p>
    <w:sectPr w:rsidR="001D2CFD" w:rsidRPr="0014749F" w:rsidSect="00621579">
      <w:headerReference w:type="default" r:id="rId10"/>
      <w:headerReference w:type="first" r:id="rId11"/>
      <w:footerReference w:type="first" r:id="rId12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CFD" w:rsidRDefault="001D2CFD">
      <w:r>
        <w:separator/>
      </w:r>
    </w:p>
  </w:endnote>
  <w:endnote w:type="continuationSeparator" w:id="1">
    <w:p w:rsidR="001D2CFD" w:rsidRDefault="001D2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CFD" w:rsidRDefault="001D2CFD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CFD" w:rsidRDefault="001D2CFD">
      <w:r>
        <w:separator/>
      </w:r>
    </w:p>
  </w:footnote>
  <w:footnote w:type="continuationSeparator" w:id="1">
    <w:p w:rsidR="001D2CFD" w:rsidRDefault="001D2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CFD" w:rsidRDefault="001D2CF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textbox inset="0,0,0,0">
            <w:txbxContent>
              <w:p w:rsidR="001D2CFD" w:rsidRPr="009223AF" w:rsidRDefault="001D2CFD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CFD" w:rsidRDefault="001D2CF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 inset="0,0,0,0">
            <w:txbxContent>
              <w:p w:rsidR="001D2CFD" w:rsidRPr="009223AF" w:rsidRDefault="001D2CFD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7191"/>
    <w:rsid w:val="000362EB"/>
    <w:rsid w:val="00036C91"/>
    <w:rsid w:val="00041531"/>
    <w:rsid w:val="000419F5"/>
    <w:rsid w:val="00042175"/>
    <w:rsid w:val="000440DD"/>
    <w:rsid w:val="000530D3"/>
    <w:rsid w:val="00054DDB"/>
    <w:rsid w:val="000550E2"/>
    <w:rsid w:val="00076C25"/>
    <w:rsid w:val="00084F9E"/>
    <w:rsid w:val="0009013D"/>
    <w:rsid w:val="00095857"/>
    <w:rsid w:val="0009702C"/>
    <w:rsid w:val="000A0D9E"/>
    <w:rsid w:val="000A1757"/>
    <w:rsid w:val="000E657D"/>
    <w:rsid w:val="0010387A"/>
    <w:rsid w:val="00111C33"/>
    <w:rsid w:val="00114D97"/>
    <w:rsid w:val="00115227"/>
    <w:rsid w:val="0012274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D13BB"/>
    <w:rsid w:val="001D2CFD"/>
    <w:rsid w:val="001D6C79"/>
    <w:rsid w:val="001E5A4E"/>
    <w:rsid w:val="001E7C99"/>
    <w:rsid w:val="001F32F8"/>
    <w:rsid w:val="001F3FF2"/>
    <w:rsid w:val="001F491F"/>
    <w:rsid w:val="00211EA4"/>
    <w:rsid w:val="00222280"/>
    <w:rsid w:val="002273E7"/>
    <w:rsid w:val="002418C6"/>
    <w:rsid w:val="002477A6"/>
    <w:rsid w:val="00251011"/>
    <w:rsid w:val="00264027"/>
    <w:rsid w:val="002647B1"/>
    <w:rsid w:val="00270356"/>
    <w:rsid w:val="00271148"/>
    <w:rsid w:val="0027593B"/>
    <w:rsid w:val="002770CE"/>
    <w:rsid w:val="00284E61"/>
    <w:rsid w:val="002862B9"/>
    <w:rsid w:val="00292485"/>
    <w:rsid w:val="002C0575"/>
    <w:rsid w:val="002C3501"/>
    <w:rsid w:val="002D14CF"/>
    <w:rsid w:val="002E2474"/>
    <w:rsid w:val="0031306B"/>
    <w:rsid w:val="00322EF7"/>
    <w:rsid w:val="00347491"/>
    <w:rsid w:val="00366E02"/>
    <w:rsid w:val="0036734D"/>
    <w:rsid w:val="00367DA4"/>
    <w:rsid w:val="00367E07"/>
    <w:rsid w:val="003775CA"/>
    <w:rsid w:val="00381C16"/>
    <w:rsid w:val="00381E68"/>
    <w:rsid w:val="00384226"/>
    <w:rsid w:val="00387540"/>
    <w:rsid w:val="003A4358"/>
    <w:rsid w:val="003C2343"/>
    <w:rsid w:val="003D1080"/>
    <w:rsid w:val="003D19CA"/>
    <w:rsid w:val="003E1945"/>
    <w:rsid w:val="003F1623"/>
    <w:rsid w:val="003F4EBD"/>
    <w:rsid w:val="004267C9"/>
    <w:rsid w:val="00427EF1"/>
    <w:rsid w:val="004318F2"/>
    <w:rsid w:val="004416F6"/>
    <w:rsid w:val="00453C5A"/>
    <w:rsid w:val="00460B6D"/>
    <w:rsid w:val="0046414A"/>
    <w:rsid w:val="00477B34"/>
    <w:rsid w:val="004939CF"/>
    <w:rsid w:val="00497F40"/>
    <w:rsid w:val="004A770F"/>
    <w:rsid w:val="004B372F"/>
    <w:rsid w:val="004C0D41"/>
    <w:rsid w:val="004C4DDC"/>
    <w:rsid w:val="004E689C"/>
    <w:rsid w:val="00504EF9"/>
    <w:rsid w:val="00520B5B"/>
    <w:rsid w:val="005305A4"/>
    <w:rsid w:val="0053555A"/>
    <w:rsid w:val="00547086"/>
    <w:rsid w:val="00547734"/>
    <w:rsid w:val="0056654E"/>
    <w:rsid w:val="005724AE"/>
    <w:rsid w:val="0057789E"/>
    <w:rsid w:val="0058738A"/>
    <w:rsid w:val="00593614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21579"/>
    <w:rsid w:val="0063571C"/>
    <w:rsid w:val="00636E49"/>
    <w:rsid w:val="00646E88"/>
    <w:rsid w:val="00654491"/>
    <w:rsid w:val="0066069A"/>
    <w:rsid w:val="00664BCC"/>
    <w:rsid w:val="00676E3D"/>
    <w:rsid w:val="006771D1"/>
    <w:rsid w:val="00677D28"/>
    <w:rsid w:val="006A12C5"/>
    <w:rsid w:val="006A528B"/>
    <w:rsid w:val="006B1BA7"/>
    <w:rsid w:val="006B4CDB"/>
    <w:rsid w:val="006D2D39"/>
    <w:rsid w:val="006D42B6"/>
    <w:rsid w:val="006D5D5B"/>
    <w:rsid w:val="006F20A1"/>
    <w:rsid w:val="006F3B64"/>
    <w:rsid w:val="00710102"/>
    <w:rsid w:val="00710B56"/>
    <w:rsid w:val="00714C15"/>
    <w:rsid w:val="00716132"/>
    <w:rsid w:val="00717F80"/>
    <w:rsid w:val="00740A3B"/>
    <w:rsid w:val="007532DC"/>
    <w:rsid w:val="00762017"/>
    <w:rsid w:val="00762B47"/>
    <w:rsid w:val="00765013"/>
    <w:rsid w:val="00770C90"/>
    <w:rsid w:val="007A0291"/>
    <w:rsid w:val="007A3DEB"/>
    <w:rsid w:val="007C1E21"/>
    <w:rsid w:val="007C3D66"/>
    <w:rsid w:val="007D624E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B39"/>
    <w:rsid w:val="00892743"/>
    <w:rsid w:val="0089359F"/>
    <w:rsid w:val="008A2EFE"/>
    <w:rsid w:val="008A50A7"/>
    <w:rsid w:val="008D253C"/>
    <w:rsid w:val="008D6F85"/>
    <w:rsid w:val="008E6307"/>
    <w:rsid w:val="00921981"/>
    <w:rsid w:val="009223AF"/>
    <w:rsid w:val="009226BF"/>
    <w:rsid w:val="009326C8"/>
    <w:rsid w:val="009506F4"/>
    <w:rsid w:val="00961411"/>
    <w:rsid w:val="00975527"/>
    <w:rsid w:val="009803B3"/>
    <w:rsid w:val="009B4684"/>
    <w:rsid w:val="009B647B"/>
    <w:rsid w:val="009C0020"/>
    <w:rsid w:val="009C7031"/>
    <w:rsid w:val="009D6A5C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30A2D"/>
    <w:rsid w:val="00A37BAD"/>
    <w:rsid w:val="00A462A4"/>
    <w:rsid w:val="00A634FA"/>
    <w:rsid w:val="00A70731"/>
    <w:rsid w:val="00A768EE"/>
    <w:rsid w:val="00A929DB"/>
    <w:rsid w:val="00A9540A"/>
    <w:rsid w:val="00AB3E97"/>
    <w:rsid w:val="00AB64D7"/>
    <w:rsid w:val="00AD03EA"/>
    <w:rsid w:val="00AD30F8"/>
    <w:rsid w:val="00AD7D05"/>
    <w:rsid w:val="00AE2C19"/>
    <w:rsid w:val="00AE69FB"/>
    <w:rsid w:val="00AF5A4C"/>
    <w:rsid w:val="00B0779E"/>
    <w:rsid w:val="00B235D1"/>
    <w:rsid w:val="00B34018"/>
    <w:rsid w:val="00B432D7"/>
    <w:rsid w:val="00B51A9F"/>
    <w:rsid w:val="00B60A5A"/>
    <w:rsid w:val="00B93F94"/>
    <w:rsid w:val="00BA46B3"/>
    <w:rsid w:val="00BB01C0"/>
    <w:rsid w:val="00BC7C3E"/>
    <w:rsid w:val="00BD31EB"/>
    <w:rsid w:val="00BE1881"/>
    <w:rsid w:val="00BE3EAD"/>
    <w:rsid w:val="00BE4CBA"/>
    <w:rsid w:val="00BF6E29"/>
    <w:rsid w:val="00C02450"/>
    <w:rsid w:val="00C03C25"/>
    <w:rsid w:val="00C06754"/>
    <w:rsid w:val="00C14560"/>
    <w:rsid w:val="00C20C2D"/>
    <w:rsid w:val="00C215B7"/>
    <w:rsid w:val="00C762FE"/>
    <w:rsid w:val="00C81421"/>
    <w:rsid w:val="00C81937"/>
    <w:rsid w:val="00C835E7"/>
    <w:rsid w:val="00C86335"/>
    <w:rsid w:val="00CC0051"/>
    <w:rsid w:val="00CC527D"/>
    <w:rsid w:val="00CD1E75"/>
    <w:rsid w:val="00CF515B"/>
    <w:rsid w:val="00CF62D8"/>
    <w:rsid w:val="00CF6642"/>
    <w:rsid w:val="00D019D1"/>
    <w:rsid w:val="00D021B7"/>
    <w:rsid w:val="00D33DAC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E025FA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FF9"/>
    <w:rsid w:val="00EF3B33"/>
    <w:rsid w:val="00EF3EED"/>
    <w:rsid w:val="00EF526D"/>
    <w:rsid w:val="00EF67E5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A4449"/>
    <w:rsid w:val="00FB24EE"/>
    <w:rsid w:val="00FC0E7C"/>
    <w:rsid w:val="00FC27AA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2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11C33"/>
    <w:rPr>
      <w:u w:val="single"/>
    </w:rPr>
  </w:style>
  <w:style w:type="table" w:customStyle="1" w:styleId="TableNormal1">
    <w:name w:val="Table Normal1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35F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35F41"/>
    <w:rPr>
      <w:sz w:val="24"/>
      <w:szCs w:val="24"/>
    </w:rPr>
  </w:style>
  <w:style w:type="paragraph" w:customStyle="1" w:styleId="testoletteraFIGC">
    <w:name w:val="testo lettera FIGC"/>
    <w:basedOn w:val="Normal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FIGC - Azzurri Light" w:hAnsi="FIGC - Azzurri Light" w:cs="FIGC - Azzurri Light"/>
      <w:color w:val="063E90"/>
      <w:sz w:val="22"/>
      <w:szCs w:val="22"/>
      <w:u w:color="000000"/>
      <w:lang w:val="en-US"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"/>
    <w:uiPriority w:val="99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"/>
    <w:uiPriority w:val="99"/>
    <w:rsid w:val="007C3D6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E7C9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7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8682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mcompatri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ftmcompatri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ft.laziosgs@figc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665</Words>
  <Characters>3797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Antonio</dc:creator>
  <cp:keywords/>
  <dc:description/>
  <cp:lastModifiedBy>LND</cp:lastModifiedBy>
  <cp:revision>2</cp:revision>
  <cp:lastPrinted>2019-10-13T12:57:00Z</cp:lastPrinted>
  <dcterms:created xsi:type="dcterms:W3CDTF">2019-10-17T11:26:00Z</dcterms:created>
  <dcterms:modified xsi:type="dcterms:W3CDTF">2019-10-17T11:26:00Z</dcterms:modified>
</cp:coreProperties>
</file>