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4D" w:rsidRPr="007C3D66" w:rsidRDefault="0009004D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09004D" w:rsidRPr="00222280" w:rsidRDefault="0009004D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09004D" w:rsidRPr="0014749F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09004D" w:rsidRDefault="0009004D" w:rsidP="0014749F">
      <w:pPr>
        <w:jc w:val="both"/>
        <w:rPr>
          <w:lang w:val="en-US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09004D" w:rsidRPr="0002381F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 28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/10/2019,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09004D" w:rsidRPr="0002381F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FF0000"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09004D" w:rsidRPr="00FD78FA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RORegionaleGianlucaRipani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bCs/>
          <w:color w:val="auto"/>
          <w:sz w:val="24"/>
          <w:szCs w:val="24"/>
        </w:rPr>
        <w:t>bileTecnico CFT: Giuseppe Giannini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ResponsabileOrganizzativo CFT: </w:t>
      </w:r>
      <w:r>
        <w:rPr>
          <w:rFonts w:ascii="Arial" w:hAnsi="Arial" w:cs="Arial"/>
          <w:b/>
          <w:bCs/>
          <w:color w:val="auto"/>
          <w:sz w:val="24"/>
          <w:szCs w:val="24"/>
        </w:rPr>
        <w:t>Marcella Bianchini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CollaboratoreO</w:t>
      </w:r>
      <w:r>
        <w:rPr>
          <w:rFonts w:ascii="Arial" w:hAnsi="Arial" w:cs="Arial"/>
          <w:b/>
          <w:bCs/>
          <w:color w:val="auto"/>
          <w:sz w:val="24"/>
          <w:szCs w:val="24"/>
        </w:rPr>
        <w:t>rganizzativo: Angelo Mandolesi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15 F: De SantisMassimiliano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</w:t>
      </w:r>
      <w:r>
        <w:rPr>
          <w:rFonts w:ascii="Arial" w:hAnsi="Arial" w:cs="Arial"/>
          <w:b/>
          <w:bCs/>
          <w:color w:val="auto"/>
          <w:sz w:val="24"/>
          <w:szCs w:val="24"/>
        </w:rPr>
        <w:t>tore Under 14 M: Jacopo Veroli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</w:t>
      </w:r>
      <w:r>
        <w:rPr>
          <w:rFonts w:ascii="Arial" w:hAnsi="Arial" w:cs="Arial"/>
          <w:b/>
          <w:bCs/>
          <w:color w:val="auto"/>
          <w:sz w:val="24"/>
          <w:szCs w:val="24"/>
        </w:rPr>
        <w:t>uttore Under 13 M: Diego Bartoli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</w:t>
      </w:r>
      <w:r>
        <w:rPr>
          <w:rFonts w:ascii="Arial" w:hAnsi="Arial" w:cs="Arial"/>
          <w:b/>
          <w:bCs/>
          <w:color w:val="auto"/>
          <w:sz w:val="24"/>
          <w:szCs w:val="24"/>
        </w:rPr>
        <w:t>llaboratoreTecnico: DavideMarchetti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</w:t>
      </w:r>
      <w:r>
        <w:rPr>
          <w:rFonts w:ascii="Arial" w:hAnsi="Arial" w:cs="Arial"/>
          <w:b/>
          <w:bCs/>
          <w:color w:val="auto"/>
          <w:sz w:val="24"/>
          <w:szCs w:val="24"/>
        </w:rPr>
        <w:t>toredeiPortieri: Eugenio Fara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PreparatoreAtletico: BucciarelliMatteo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Fisioterapisti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: Iorio Alessandro</w:t>
      </w:r>
      <w:r>
        <w:rPr>
          <w:rFonts w:ascii="Arial" w:hAnsi="Arial" w:cs="Arial"/>
          <w:b/>
          <w:bCs/>
          <w:color w:val="auto"/>
          <w:sz w:val="24"/>
          <w:szCs w:val="24"/>
        </w:rPr>
        <w:t>/Fiasco Andrea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Psicologo: CianciMassimiliano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</w:rPr>
      </w:pPr>
    </w:p>
    <w:p w:rsidR="0009004D" w:rsidRPr="00C20C2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15:00 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13 MASCHILE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8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386"/>
        <w:gridCol w:w="1888"/>
        <w:gridCol w:w="1215"/>
        <w:gridCol w:w="3098"/>
      </w:tblGrid>
      <w:tr w:rsidR="0009004D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BERNABUCCI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05B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CALZONE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05B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EDOARDO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56536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COVESAN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DE CICCHI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BIASE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PIETRO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ATLETCO MONTEPORZIO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FAZIO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</w:t>
            </w: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GARRITANO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ACCADEMIA 1899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POLISPORTIVA CIAMPINO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NOBILIO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PANNUNZIO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7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PISTONE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PURIFICATO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3E1945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RENZI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BE1881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004D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1E7C99" w:rsidRDefault="0009004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09004D" w:rsidRPr="00C20C2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15:00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14 MASCHILE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437"/>
        <w:gridCol w:w="1873"/>
        <w:gridCol w:w="1211"/>
        <w:gridCol w:w="3072"/>
      </w:tblGrid>
      <w:tr w:rsidR="0009004D" w:rsidRPr="00FA4449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CERUSO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3F2">
              <w:rPr>
                <w:rFonts w:ascii="Calibri" w:hAnsi="Calibri" w:cs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ATL. TORRENOVA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NICOLO’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IANNARELLI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FC27AA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2000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  <w:bookmarkStart w:id="0" w:name="_GoBack"/>
        <w:bookmarkEnd w:id="0"/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FC27AA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FC27AA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14016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PETRUCCI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PAOLO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Pr="00FC27AA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AUDACE 1919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04D" w:rsidRDefault="0009004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09004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C762FE" w:rsidRDefault="0009004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VITALI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FA4449" w:rsidRDefault="0009004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BETTINI</w:t>
            </w:r>
          </w:p>
        </w:tc>
      </w:tr>
    </w:tbl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09004D" w:rsidRPr="009B647B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17:00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09004D" w:rsidRPr="00FC0E7C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FEMMINILE</w: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271"/>
        <w:gridCol w:w="1938"/>
        <w:gridCol w:w="1246"/>
        <w:gridCol w:w="3183"/>
      </w:tblGrid>
      <w:tr w:rsidR="0009004D" w:rsidRPr="00677D28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09004D" w:rsidRPr="00677D28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09004D" w:rsidRPr="00677D28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09004D" w:rsidRPr="00677D28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09004D" w:rsidRPr="00677D28" w:rsidRDefault="0009004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BERNARDI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IRENE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CAPOGNA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DE MEIS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FORTINI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CAMILLA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GIROLAMO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09004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GONZALE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MARCOCCIA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SAMAGOR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NAPOLEONI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PACETTI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JEM’S ACADEMY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PADRONE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PANICCIA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 MICHELE E DONATO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09004D" w:rsidRPr="00677D28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09004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387540" w:rsidRDefault="0009004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9004D" w:rsidRPr="00677D28" w:rsidRDefault="0009004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</w:tbl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left:0;text-align:left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09004D" w:rsidRPr="00222280" w:rsidRDefault="0009004D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09004D" w:rsidRPr="00222280" w:rsidRDefault="0009004D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09004D" w:rsidRDefault="0009004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</w:p>
    <w:p w:rsidR="0009004D" w:rsidRPr="0014749F" w:rsidRDefault="0009004D" w:rsidP="0014749F">
      <w:pPr>
        <w:tabs>
          <w:tab w:val="left" w:pos="2483"/>
        </w:tabs>
        <w:rPr>
          <w:lang w:val="en-US"/>
        </w:rPr>
      </w:pPr>
    </w:p>
    <w:sectPr w:rsidR="0009004D" w:rsidRPr="0014749F" w:rsidSect="00621579">
      <w:headerReference w:type="default" r:id="rId9"/>
      <w:headerReference w:type="first" r:id="rId10"/>
      <w:footerReference w:type="first" r:id="rId11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04D" w:rsidRDefault="0009004D">
      <w:r>
        <w:separator/>
      </w:r>
    </w:p>
  </w:endnote>
  <w:endnote w:type="continuationSeparator" w:id="1">
    <w:p w:rsidR="0009004D" w:rsidRDefault="00090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04D" w:rsidRDefault="0009004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04D" w:rsidRDefault="0009004D">
      <w:r>
        <w:separator/>
      </w:r>
    </w:p>
  </w:footnote>
  <w:footnote w:type="continuationSeparator" w:id="1">
    <w:p w:rsidR="0009004D" w:rsidRDefault="00090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04D" w:rsidRDefault="0009004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05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09004D" w:rsidRPr="009223AF" w:rsidRDefault="0009004D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04D" w:rsidRDefault="0009004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09004D" w:rsidRPr="009223AF" w:rsidRDefault="0009004D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05B4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04D"/>
    <w:rsid w:val="0009013D"/>
    <w:rsid w:val="00095857"/>
    <w:rsid w:val="0009702C"/>
    <w:rsid w:val="000A0D9E"/>
    <w:rsid w:val="000A1757"/>
    <w:rsid w:val="000E657D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D7AEC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1CAC"/>
    <w:rsid w:val="00322EF7"/>
    <w:rsid w:val="00347491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C2343"/>
    <w:rsid w:val="003D1080"/>
    <w:rsid w:val="003D19CA"/>
    <w:rsid w:val="003E1945"/>
    <w:rsid w:val="003F1623"/>
    <w:rsid w:val="003F4EBD"/>
    <w:rsid w:val="004267C9"/>
    <w:rsid w:val="00427EF1"/>
    <w:rsid w:val="004318F2"/>
    <w:rsid w:val="004416F6"/>
    <w:rsid w:val="00453C5A"/>
    <w:rsid w:val="00460B6D"/>
    <w:rsid w:val="0046414A"/>
    <w:rsid w:val="00477B34"/>
    <w:rsid w:val="004939CF"/>
    <w:rsid w:val="00497F40"/>
    <w:rsid w:val="004A770F"/>
    <w:rsid w:val="004B372F"/>
    <w:rsid w:val="004C0D41"/>
    <w:rsid w:val="004C4DDC"/>
    <w:rsid w:val="004E689C"/>
    <w:rsid w:val="00504EF9"/>
    <w:rsid w:val="00520B5B"/>
    <w:rsid w:val="005305A4"/>
    <w:rsid w:val="0053555A"/>
    <w:rsid w:val="00547086"/>
    <w:rsid w:val="00547734"/>
    <w:rsid w:val="00552324"/>
    <w:rsid w:val="00565367"/>
    <w:rsid w:val="0056654E"/>
    <w:rsid w:val="005724AE"/>
    <w:rsid w:val="0057789E"/>
    <w:rsid w:val="0058738A"/>
    <w:rsid w:val="00593614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21579"/>
    <w:rsid w:val="0063571C"/>
    <w:rsid w:val="00646E88"/>
    <w:rsid w:val="00654491"/>
    <w:rsid w:val="0066069A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A0291"/>
    <w:rsid w:val="007A3DEB"/>
    <w:rsid w:val="007C1E21"/>
    <w:rsid w:val="007C3D66"/>
    <w:rsid w:val="007D624E"/>
    <w:rsid w:val="007F5E71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B39"/>
    <w:rsid w:val="00892743"/>
    <w:rsid w:val="0089359F"/>
    <w:rsid w:val="008A2EFE"/>
    <w:rsid w:val="008A50A7"/>
    <w:rsid w:val="008D253C"/>
    <w:rsid w:val="008D6F85"/>
    <w:rsid w:val="008E6307"/>
    <w:rsid w:val="00921981"/>
    <w:rsid w:val="009223AF"/>
    <w:rsid w:val="009226BF"/>
    <w:rsid w:val="009326C8"/>
    <w:rsid w:val="009506F4"/>
    <w:rsid w:val="00961411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68EE"/>
    <w:rsid w:val="00A929DB"/>
    <w:rsid w:val="00A9540A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32D7"/>
    <w:rsid w:val="00B51A9F"/>
    <w:rsid w:val="00B60A5A"/>
    <w:rsid w:val="00B93F94"/>
    <w:rsid w:val="00BB01C0"/>
    <w:rsid w:val="00BC7C3E"/>
    <w:rsid w:val="00BD31EB"/>
    <w:rsid w:val="00BE1881"/>
    <w:rsid w:val="00BE4CBA"/>
    <w:rsid w:val="00BF6E29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C0051"/>
    <w:rsid w:val="00CC527D"/>
    <w:rsid w:val="00CD1E75"/>
    <w:rsid w:val="00CF515B"/>
    <w:rsid w:val="00CF62D8"/>
    <w:rsid w:val="00CF6642"/>
    <w:rsid w:val="00D019D1"/>
    <w:rsid w:val="00D021B7"/>
    <w:rsid w:val="00D330F7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0E7C"/>
    <w:rsid w:val="00FC27AA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C37C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37C2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5920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675</Words>
  <Characters>3849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2019-10-24T10:32:00Z</dcterms:created>
  <dcterms:modified xsi:type="dcterms:W3CDTF">2019-10-24T10:32:00Z</dcterms:modified>
</cp:coreProperties>
</file>